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thickThinSmallGap" w:sz="36" w:space="0" w:color="8D8B00" w:themeColor="accent1"/>
        </w:tblBorders>
        <w:tblLayout w:type="fixed"/>
        <w:tblCellMar>
          <w:top w:w="360" w:type="dxa"/>
          <w:left w:w="0" w:type="dxa"/>
          <w:right w:w="0" w:type="dxa"/>
        </w:tblCellMar>
        <w:tblLook w:val="04A0" w:firstRow="1" w:lastRow="0" w:firstColumn="1" w:lastColumn="0" w:noHBand="0" w:noVBand="1"/>
        <w:tblDescription w:val="Flyer layout table"/>
      </w:tblPr>
      <w:tblGrid>
        <w:gridCol w:w="7200"/>
        <w:gridCol w:w="2880"/>
      </w:tblGrid>
      <w:tr w:rsidR="00EC0073" w14:paraId="275AD5D3" w14:textId="77777777" w:rsidTr="006008B7">
        <w:trPr>
          <w:trHeight w:hRule="exact" w:val="14126"/>
        </w:trPr>
        <w:tc>
          <w:tcPr>
            <w:tcW w:w="7056" w:type="dxa"/>
            <w:tcBorders>
              <w:right w:val="thickThinSmallGap" w:sz="36" w:space="0" w:color="696700" w:themeColor="accent1" w:themeShade="BF"/>
            </w:tcBorders>
            <w:tcMar>
              <w:top w:w="360" w:type="dxa"/>
              <w:left w:w="72" w:type="dxa"/>
              <w:right w:w="576" w:type="dxa"/>
            </w:tcMar>
          </w:tcPr>
          <w:p w14:paraId="5C396226" w14:textId="4D952EA5" w:rsidR="00A20421" w:rsidRDefault="00B17B43" w:rsidP="00B17B43">
            <w:pPr>
              <w:pStyle w:val="EventInfo"/>
              <w:pBdr>
                <w:top w:val="single" w:sz="4" w:space="1" w:color="auto"/>
                <w:left w:val="single" w:sz="4" w:space="4" w:color="auto"/>
                <w:bottom w:val="single" w:sz="4" w:space="1" w:color="auto"/>
                <w:right w:val="single" w:sz="4" w:space="4" w:color="auto"/>
              </w:pBdr>
            </w:pPr>
            <w:r>
              <w:rPr>
                <w:noProof/>
                <w:lang w:val="en-GB" w:eastAsia="en-GB"/>
              </w:rPr>
              <w:drawing>
                <wp:anchor distT="0" distB="0" distL="114300" distR="114300" simplePos="0" relativeHeight="251658240" behindDoc="0" locked="0" layoutInCell="1" allowOverlap="1" wp14:anchorId="7176249A" wp14:editId="355F7EDF">
                  <wp:simplePos x="0" y="0"/>
                  <wp:positionH relativeFrom="column">
                    <wp:posOffset>3017520</wp:posOffset>
                  </wp:positionH>
                  <wp:positionV relativeFrom="paragraph">
                    <wp:posOffset>22225</wp:posOffset>
                  </wp:positionV>
                  <wp:extent cx="1195070" cy="1151255"/>
                  <wp:effectExtent l="19050" t="19050" r="24130" b="10795"/>
                  <wp:wrapSquare wrapText="bothSides"/>
                  <wp:docPr id="6" name="Picture 6" descr="Image result for computational thinki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Image result for computational thinki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95070" cy="1151255"/>
                          </a:xfrm>
                          <a:prstGeom prst="rect">
                            <a:avLst/>
                          </a:prstGeom>
                          <a:noFill/>
                          <a:ln w="3175">
                            <a:solidFill>
                              <a:schemeClr val="tx1"/>
                            </a:solidFill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t>College</w:t>
            </w:r>
            <w:r w:rsidR="00A20421">
              <w:br/>
              <w:t>Christmas</w:t>
            </w:r>
            <w:r>
              <w:br/>
            </w:r>
            <w:r w:rsidR="00A20421">
              <w:t>Computation</w:t>
            </w:r>
            <w:r>
              <w:br/>
            </w:r>
            <w:r w:rsidR="00A20421">
              <w:t>Challenge</w:t>
            </w:r>
          </w:p>
          <w:p w14:paraId="207734A2" w14:textId="77777777" w:rsidR="00772F94" w:rsidRDefault="00A20421" w:rsidP="00772F94">
            <w:pPr>
              <w:pStyle w:val="EventHeading"/>
            </w:pPr>
            <w:r>
              <w:t>for all students in</w:t>
            </w:r>
          </w:p>
          <w:p w14:paraId="182AE2C0" w14:textId="77777777" w:rsidR="00772F94" w:rsidRDefault="00A20421" w:rsidP="00772F94">
            <w:pPr>
              <w:pStyle w:val="EventInfo"/>
            </w:pPr>
            <w:r>
              <w:t>Years 9 &amp; 10</w:t>
            </w:r>
          </w:p>
          <w:p w14:paraId="4049A68F" w14:textId="77777777" w:rsidR="00B20399" w:rsidRDefault="00B20399" w:rsidP="00772F94">
            <w:pPr>
              <w:pStyle w:val="Address"/>
            </w:pPr>
          </w:p>
          <w:p w14:paraId="64878860" w14:textId="7B4BCA7B" w:rsidR="00EF27C6" w:rsidRDefault="00BE4BA7" w:rsidP="00B20399">
            <w:pPr>
              <w:pStyle w:val="BlockText"/>
            </w:pPr>
            <w:sdt>
              <w:sdtPr>
                <w:alias w:val="Featuring:"/>
                <w:tag w:val="Featuring:"/>
                <w:id w:val="-564339421"/>
                <w:placeholder>
                  <w:docPart w:val="53DEEBB87BB346409828505614926F6F"/>
                </w:placeholder>
                <w:temporary/>
                <w:showingPlcHdr/>
                <w15:appearance w15:val="hidden"/>
              </w:sdtPr>
              <w:sdtEndPr/>
              <w:sdtContent>
                <w:r w:rsidR="00772F94">
                  <w:t>FEATURING</w:t>
                </w:r>
              </w:sdtContent>
            </w:sdt>
            <w:r w:rsidR="0079666F">
              <w:t xml:space="preserve"> ·</w:t>
            </w:r>
            <w:r w:rsidR="00EF27C6">
              <w:t xml:space="preserve"> </w:t>
            </w:r>
            <w:r w:rsidR="00A20421">
              <w:rPr>
                <w:rStyle w:val="Strong"/>
              </w:rPr>
              <w:t>Code-breaking</w:t>
            </w:r>
            <w:r w:rsidR="00B17B43">
              <w:rPr>
                <w:rStyle w:val="Strong"/>
              </w:rPr>
              <w:t xml:space="preserve"> challenges</w:t>
            </w:r>
            <w:r w:rsidR="00A20421">
              <w:rPr>
                <w:rStyle w:val="Strong"/>
              </w:rPr>
              <w:t>, mind-bending puzzles and fun computational-thinking activities!</w:t>
            </w:r>
            <w:r w:rsidR="00035118">
              <w:rPr>
                <w:rStyle w:val="Strong"/>
              </w:rPr>
              <w:t xml:space="preserve"> Complete at least three puzzles.</w:t>
            </w:r>
          </w:p>
          <w:p w14:paraId="7659400B" w14:textId="70B26F6E" w:rsidR="00A20421" w:rsidRDefault="00A20421" w:rsidP="00035118">
            <w:pPr>
              <w:pStyle w:val="EventSubhead"/>
            </w:pPr>
            <w:r>
              <w:t>prizes available for best entries</w:t>
            </w:r>
            <w:r w:rsidR="00035118">
              <w:t xml:space="preserve">. </w:t>
            </w:r>
            <w:r>
              <w:t>Deadline</w:t>
            </w:r>
            <w:r w:rsidR="00035118">
              <w:t>:</w:t>
            </w:r>
            <w:r w:rsidR="00035118">
              <w:br/>
            </w:r>
            <w:r>
              <w:t>Monday 8</w:t>
            </w:r>
            <w:r w:rsidRPr="00A20421">
              <w:rPr>
                <w:vertAlign w:val="superscript"/>
              </w:rPr>
              <w:t>th</w:t>
            </w:r>
            <w:r>
              <w:t xml:space="preserve"> Jan</w:t>
            </w:r>
            <w:r w:rsidR="00B17B43">
              <w:t>uary 2018</w:t>
            </w:r>
          </w:p>
          <w:p w14:paraId="58FAE440" w14:textId="77777777" w:rsidR="00A20421" w:rsidRDefault="00A20421" w:rsidP="00A20421">
            <w:pPr>
              <w:pStyle w:val="NoSpacing"/>
            </w:pPr>
          </w:p>
          <w:p w14:paraId="2C1347A3" w14:textId="77777777" w:rsidR="00A20421" w:rsidRDefault="00A20421" w:rsidP="00A20421">
            <w:pPr>
              <w:pStyle w:val="NoSpacing"/>
            </w:pPr>
          </w:p>
          <w:p w14:paraId="369F3405" w14:textId="758AB70D" w:rsidR="00A20421" w:rsidRDefault="00035118" w:rsidP="00A20421">
            <w:pPr>
              <w:pStyle w:val="NoSpacing"/>
            </w:pPr>
            <w:r>
              <w:t>Also Contains Geeky Humour like this:-</w:t>
            </w:r>
          </w:p>
          <w:p w14:paraId="149B71E5" w14:textId="77777777" w:rsidR="00A20421" w:rsidRDefault="00A20421" w:rsidP="00A20421">
            <w:pPr>
              <w:pStyle w:val="NoSpacing"/>
            </w:pPr>
          </w:p>
          <w:p w14:paraId="2A6D1C02" w14:textId="67DB2736" w:rsidR="00A20421" w:rsidRDefault="00B17B43" w:rsidP="00A20421">
            <w:pPr>
              <w:pStyle w:val="NoSpacing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5D7C2E10" wp14:editId="2B9307C8">
                  <wp:extent cx="4160520" cy="1201420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160520" cy="12014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36D84CF2" w14:textId="3384B6BB" w:rsidR="00035118" w:rsidRDefault="00A20421" w:rsidP="00A20421">
            <w:pPr>
              <w:pStyle w:val="NoSpacing"/>
            </w:pPr>
            <w:r>
              <w:rPr>
                <w:noProof/>
                <w:lang w:val="en-GB" w:eastAsia="en-GB"/>
              </w:rPr>
              <mc:AlternateContent>
                <mc:Choice Requires="wps">
                  <w:drawing>
                    <wp:inline distT="0" distB="0" distL="0" distR="0" wp14:anchorId="580A4005" wp14:editId="429E442B">
                      <wp:extent cx="304800" cy="304800"/>
                      <wp:effectExtent l="0" t="0" r="0" b="0"/>
                      <wp:docPr id="1" name="Rectangle 1" descr="(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209DBFF" id="Rectangle 1" o:spid="_x0000_s1026" alt="(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  <w:p w14:paraId="0C345653" w14:textId="77777777" w:rsidR="00035118" w:rsidRPr="00035118" w:rsidRDefault="00035118" w:rsidP="00035118"/>
          <w:p w14:paraId="10D1D1E1" w14:textId="77777777" w:rsidR="00035118" w:rsidRPr="00035118" w:rsidRDefault="00035118" w:rsidP="00035118"/>
          <w:p w14:paraId="0562F5C2" w14:textId="0E094D3F" w:rsidR="00A20421" w:rsidRPr="00035118" w:rsidRDefault="00035118" w:rsidP="00035118">
            <w:pPr>
              <w:tabs>
                <w:tab w:val="left" w:pos="1520"/>
              </w:tabs>
            </w:pPr>
            <w:r>
              <w:tab/>
            </w:r>
          </w:p>
        </w:tc>
        <w:tc>
          <w:tcPr>
            <w:tcW w:w="2822" w:type="dxa"/>
            <w:tcBorders>
              <w:left w:val="thickThinSmallGap" w:sz="36" w:space="0" w:color="696700" w:themeColor="accent1" w:themeShade="BF"/>
            </w:tcBorders>
            <w:tcMar>
              <w:top w:w="360" w:type="dxa"/>
              <w:left w:w="360" w:type="dxa"/>
              <w:right w:w="72" w:type="dxa"/>
            </w:tcMar>
          </w:tcPr>
          <w:p w14:paraId="230CC00D" w14:textId="77777777" w:rsidR="000E73B3" w:rsidRDefault="00857971" w:rsidP="000E73B3">
            <w:pPr>
              <w:pStyle w:val="EventSubhead"/>
            </w:pPr>
            <w:r>
              <w:t>puzzle 1:</w:t>
            </w:r>
          </w:p>
          <w:p w14:paraId="3B3067EC" w14:textId="77777777" w:rsidR="00857971" w:rsidRDefault="00857971" w:rsidP="00B17B43">
            <w:pPr>
              <w:pStyle w:val="Address"/>
              <w:spacing w:after="120"/>
            </w:pPr>
            <w:r>
              <w:t>It's all in our Genes…</w:t>
            </w:r>
          </w:p>
          <w:p w14:paraId="4B0FA139" w14:textId="77777777" w:rsidR="00857971" w:rsidRPr="00857971" w:rsidRDefault="00857971" w:rsidP="00857971">
            <w:pPr>
              <w:pStyle w:val="BodyText0"/>
            </w:pPr>
            <w:r w:rsidRPr="00857971">
              <w:t>Convert the word ALICE into the word GENES in 13 steps or less. You must only change one letter of the</w:t>
            </w:r>
            <w:r>
              <w:t xml:space="preserve"> </w:t>
            </w:r>
            <w:r w:rsidRPr="00857971">
              <w:t>word on each step. On every step you should have created an English word that is in the dictionary. ALICE in</w:t>
            </w:r>
          </w:p>
          <w:p w14:paraId="31A8F567" w14:textId="23CC595F" w:rsidR="00857971" w:rsidRPr="00857971" w:rsidRDefault="00857971" w:rsidP="00857971">
            <w:pPr>
              <w:pStyle w:val="BodyText0"/>
            </w:pPr>
            <w:r w:rsidRPr="00857971">
              <w:t>Wonderland was written by Lewis Caroll, who also invented this kind of puzzle. The binary version of the word</w:t>
            </w:r>
            <w:r>
              <w:t xml:space="preserve"> </w:t>
            </w:r>
            <w:r w:rsidRPr="00857971">
              <w:t>ladder is</w:t>
            </w:r>
            <w:r w:rsidR="00B17B43">
              <w:t xml:space="preserve"> </w:t>
            </w:r>
            <w:r w:rsidRPr="00857971">
              <w:t>called Gray code - a way of encoding numbers. Our bodies encode information using the 4 symbols</w:t>
            </w:r>
          </w:p>
          <w:p w14:paraId="39DB4743" w14:textId="77777777" w:rsidR="00857971" w:rsidRDefault="00857971" w:rsidP="00857971">
            <w:pPr>
              <w:pStyle w:val="BodyText0"/>
            </w:pPr>
            <w:r w:rsidRPr="00857971">
              <w:t>of DNA rather than the 2 of binary. Its all in our GENES</w:t>
            </w:r>
          </w:p>
          <w:p w14:paraId="2C499CD3" w14:textId="77777777" w:rsidR="00857971" w:rsidRPr="00857971" w:rsidRDefault="00857971" w:rsidP="00857971">
            <w:pPr>
              <w:pStyle w:val="BodyText0"/>
            </w:pPr>
          </w:p>
          <w:p w14:paraId="1F120912" w14:textId="77777777" w:rsidR="00A20421" w:rsidRDefault="00A20421" w:rsidP="000E73B3">
            <w:pPr>
              <w:pStyle w:val="EventSubhead"/>
            </w:pPr>
            <w:r>
              <w:rPr>
                <w:noProof/>
                <w:lang w:val="en-GB" w:eastAsia="en-GB"/>
              </w:rPr>
              <w:drawing>
                <wp:inline distT="0" distB="0" distL="0" distR="0" wp14:anchorId="45F38AC2" wp14:editId="4CAA0E85">
                  <wp:extent cx="1085850" cy="3933825"/>
                  <wp:effectExtent l="0" t="0" r="0" b="9525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5850" cy="393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11F2B6C8" w14:textId="77777777" w:rsidR="00EC0073" w:rsidRDefault="00EC0073" w:rsidP="00A20421">
            <w:pPr>
              <w:pStyle w:val="EventHeading"/>
            </w:pPr>
          </w:p>
        </w:tc>
      </w:tr>
    </w:tbl>
    <w:p w14:paraId="7999DF1D" w14:textId="387B5FBA" w:rsidR="00772F94" w:rsidRDefault="00AA4F49" w:rsidP="0071024E">
      <w:pPr>
        <w:pStyle w:val="NoSpacing"/>
      </w:pPr>
      <w:r>
        <w:rPr>
          <w:noProof/>
          <w:lang w:val="en-GB" w:eastAsia="en-GB"/>
        </w:rPr>
        <w:lastRenderedPageBreak/>
        <mc:AlternateContent>
          <mc:Choice Requires="wpg">
            <w:drawing>
              <wp:anchor distT="0" distB="0" distL="228600" distR="228600" simplePos="0" relativeHeight="251660288" behindDoc="1" locked="0" layoutInCell="1" allowOverlap="1" wp14:anchorId="53A2F51F" wp14:editId="32FBE98C">
                <wp:simplePos x="0" y="0"/>
                <wp:positionH relativeFrom="margin">
                  <wp:posOffset>4838700</wp:posOffset>
                </wp:positionH>
                <wp:positionV relativeFrom="margin">
                  <wp:posOffset>635</wp:posOffset>
                </wp:positionV>
                <wp:extent cx="1550670" cy="8150860"/>
                <wp:effectExtent l="0" t="0" r="0" b="3810"/>
                <wp:wrapSquare wrapText="bothSides"/>
                <wp:docPr id="201" name="Group 20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550670" cy="8150860"/>
                          <a:chOff x="0" y="0"/>
                          <a:chExt cx="1828800" cy="8151039"/>
                        </a:xfrm>
                      </wpg:grpSpPr>
                      <wps:wsp>
                        <wps:cNvPr id="202" name="Rectangle 202"/>
                        <wps:cNvSpPr/>
                        <wps:spPr>
                          <a:xfrm>
                            <a:off x="0" y="0"/>
                            <a:ext cx="1828800" cy="228600"/>
                          </a:xfrm>
                          <a:prstGeom prst="rect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3" name="Rectangle 203"/>
                        <wps:cNvSpPr/>
                        <wps:spPr>
                          <a:xfrm>
                            <a:off x="0" y="927279"/>
                            <a:ext cx="1828800" cy="7223760"/>
                          </a:xfrm>
                          <a:prstGeom prst="rect">
                            <a:avLst/>
                          </a:prstGeom>
                          <a:solidFill>
                            <a:schemeClr val="accent2"/>
                          </a:solidFill>
                          <a:ln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14:paraId="4FD63922" w14:textId="77777777" w:rsidR="00AA4F49" w:rsidRDefault="0071024E" w:rsidP="0071024E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 w:rsidRPr="0071024E">
                                <w:rPr>
                                  <w:color w:val="FFFFFF" w:themeColor="background1"/>
                                </w:rPr>
                                <w:t xml:space="preserve">A wife calls her programmer husband and tells him, </w:t>
                              </w:r>
                            </w:p>
                            <w:p w14:paraId="2D96BA78" w14:textId="5DFD0C85" w:rsidR="0071024E" w:rsidRPr="0071024E" w:rsidRDefault="0071024E" w:rsidP="0071024E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 w:rsidRPr="0071024E">
                                <w:rPr>
                                  <w:color w:val="FFFFFF" w:themeColor="background1"/>
                                </w:rPr>
                                <w:t>"While you're out, buy some milk."</w:t>
                              </w:r>
                            </w:p>
                            <w:p w14:paraId="0A7C644A" w14:textId="77777777" w:rsidR="0071024E" w:rsidRPr="0071024E" w:rsidRDefault="0071024E" w:rsidP="0071024E">
                              <w:pPr>
                                <w:rPr>
                                  <w:color w:val="FFFFFF" w:themeColor="background1"/>
                                </w:rPr>
                              </w:pPr>
                            </w:p>
                            <w:p w14:paraId="230165B0" w14:textId="56862684" w:rsidR="00AA4F49" w:rsidRDefault="0071024E" w:rsidP="0071024E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 w:rsidRPr="0071024E">
                                <w:rPr>
                                  <w:color w:val="FFFFFF" w:themeColor="background1"/>
                                </w:rPr>
                                <w:t>He never returns home.</w:t>
                              </w:r>
                            </w:p>
                            <w:p w14:paraId="104083CF" w14:textId="078409B6" w:rsidR="00AA4F49" w:rsidRDefault="00AA4F49" w:rsidP="0071024E">
                              <w:pPr>
                                <w:rPr>
                                  <w:color w:val="FFFFFF" w:themeColor="background1"/>
                                </w:rPr>
                              </w:pPr>
                            </w:p>
                            <w:p w14:paraId="6F7538E5" w14:textId="591802E8" w:rsidR="00AA4F49" w:rsidRPr="00AA4F49" w:rsidRDefault="00AA4F49" w:rsidP="00AA4F49">
                              <w:pPr>
                                <w:shd w:val="clear" w:color="auto" w:fill="FFFFFF" w:themeFill="background1"/>
                                <w:rPr>
                                  <w:color w:val="000000" w:themeColor="text1"/>
                                </w:rPr>
                              </w:pPr>
                              <w:r>
                                <w:rPr>
                                  <w:color w:val="000000" w:themeColor="text1"/>
                                </w:rPr>
                                <w:t>255 bumps into 254 in the street, and asks him "A</w:t>
                              </w:r>
                              <w:r w:rsidRPr="00AA4F49">
                                <w:rPr>
                                  <w:color w:val="000000" w:themeColor="text1"/>
                                </w:rPr>
                                <w:t>re you ok?" and 254 says "Yeah, just a bit down".</w:t>
                              </w:r>
                            </w:p>
                            <w:p w14:paraId="544836CE" w14:textId="49150373" w:rsidR="00AA4F49" w:rsidRDefault="00AA4F49" w:rsidP="0071024E">
                              <w:pPr>
                                <w:rPr>
                                  <w:color w:val="FFFFFF" w:themeColor="background1"/>
                                </w:rPr>
                              </w:pPr>
                            </w:p>
                            <w:p w14:paraId="463230BD" w14:textId="1BD93EDD" w:rsidR="00AA4F49" w:rsidRDefault="00AA4F49" w:rsidP="0071024E">
                              <w:pPr>
                                <w:rPr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olor w:val="FFFFFF" w:themeColor="background1"/>
                                </w:rPr>
                                <w:t>There are 10 types of people in the world, those that understand binary and those that don't.</w:t>
                              </w:r>
                            </w:p>
                            <w:p w14:paraId="784D5775" w14:textId="41A8075E" w:rsidR="00AA4F49" w:rsidRDefault="00AA4F49" w:rsidP="0071024E">
                              <w:pPr>
                                <w:rPr>
                                  <w:color w:val="FFFFFF" w:themeColor="background1"/>
                                </w:rPr>
                              </w:pPr>
                            </w:p>
                            <w:p w14:paraId="33375702" w14:textId="4F4481B3" w:rsidR="00AA4F49" w:rsidRPr="00AA4F49" w:rsidRDefault="00AA4F49" w:rsidP="00AA4F49">
                              <w:pPr>
                                <w:shd w:val="clear" w:color="auto" w:fill="FFFFFF" w:themeFill="background1"/>
                                <w:rPr>
                                  <w:color w:val="000000" w:themeColor="text1"/>
                                </w:rPr>
                              </w:pPr>
                              <w:r w:rsidRPr="00AA4F49">
                                <w:rPr>
                                  <w:color w:val="000000" w:themeColor="text1"/>
                                </w:rPr>
                                <w:t>Why do programmers always mix up Halloween and Christmas? Because Oct 31 == Dec 25</w:t>
                              </w:r>
                            </w:p>
                            <w:p w14:paraId="7DF29471" w14:textId="77777777" w:rsidR="0071024E" w:rsidRDefault="0071024E"/>
                          </w:txbxContent>
                        </wps:txbx>
                        <wps:bodyPr rot="0" spcFirstLastPara="0" vertOverflow="overflow" horzOverflow="overflow" vert="horz" wrap="square" lIns="91440" tIns="182880" rIns="109728" bIns="22860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4" name="Text Box 204"/>
                        <wps:cNvSpPr txBox="1"/>
                        <wps:spPr>
                          <a:xfrm>
                            <a:off x="0" y="231820"/>
                            <a:ext cx="1828800" cy="685800"/>
                          </a:xfrm>
                          <a:prstGeom prst="rect">
                            <a:avLst/>
                          </a:prstGeom>
                          <a:solidFill>
                            <a:schemeClr val="bg1"/>
                          </a:solidFill>
                          <a:ln w="6350">
                            <a:noFill/>
                          </a:ln>
                          <a:effectLst/>
                        </wps:spPr>
                        <wps:style>
                          <a:lnRef idx="0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dk1"/>
                          </a:fontRef>
                        </wps:style>
                        <wps:txbx>
                          <w:txbxContent>
                            <w:p w14:paraId="0D1CC92C" w14:textId="6E0C5B8D" w:rsidR="0071024E" w:rsidRDefault="00AA4F49">
                              <w:pPr>
                                <w:pStyle w:val="NoSpacing"/>
                                <w:jc w:val="center"/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8D8B00" w:themeColor="accent1"/>
                                </w:rPr>
                              </w:pPr>
                              <w:r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8D8B00" w:themeColor="accent1"/>
                                </w:rPr>
                                <w:t>computing</w:t>
                              </w:r>
                              <w:r w:rsidR="0071024E"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8D8B00" w:themeColor="accent1"/>
                                </w:rPr>
                                <w:t xml:space="preserve"> joke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aps/>
                                  <w:color w:val="8D8B00" w:themeColor="accent1"/>
                                </w:rPr>
                                <w:t>s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91440" rIns="91440" bIns="9144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100000</wp14:pctHeight>
                </wp14:sizeRelV>
              </wp:anchor>
            </w:drawing>
          </mc:Choice>
          <mc:Fallback>
            <w:pict>
              <v:group w14:anchorId="53A2F51F" id="Group 201" o:spid="_x0000_s1026" style="position:absolute;margin-left:381pt;margin-top:.05pt;width:122.1pt;height:641.8pt;z-index:-251656192;mso-height-percent:1000;mso-wrap-distance-left:18pt;mso-wrap-distance-right:18pt;mso-position-horizontal-relative:margin;mso-position-vertical-relative:margin;mso-height-percent:1000;mso-width-relative:margin;mso-height-relative:margin" coordsize="18288,8151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">
                <v:rect id="Rectangle 202" o:spid="_x0000_s1027" style="position:absolute;width:18288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" fillcolor="#b2b2b2 [3205]" stroked="f"/>
                <v:rect id="Rectangle 203" o:spid="_x0000_s1028" style="position:absolute;top:9272;width:18288;height:7223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" fillcolor="#b2b2b2 [3205]" stroked="f">
                  <v:textbox inset=",14.4pt,8.64pt,18pt">
                    <w:txbxContent>
                      <w:p w14:paraId="4FD63922" w14:textId="77777777" w:rsidR="00AA4F49" w:rsidRDefault="0071024E" w:rsidP="0071024E">
                        <w:pPr>
                          <w:rPr>
                            <w:color w:val="FFFFFF" w:themeColor="background1"/>
                          </w:rPr>
                        </w:pPr>
                        <w:r w:rsidRPr="0071024E">
                          <w:rPr>
                            <w:color w:val="FFFFFF" w:themeColor="background1"/>
                          </w:rPr>
                          <w:t xml:space="preserve">A wife calls her programmer husband and tells him, </w:t>
                        </w:r>
                      </w:p>
                      <w:p w14:paraId="2D96BA78" w14:textId="5DFD0C85" w:rsidR="0071024E" w:rsidRPr="0071024E" w:rsidRDefault="0071024E" w:rsidP="0071024E">
                        <w:pPr>
                          <w:rPr>
                            <w:color w:val="FFFFFF" w:themeColor="background1"/>
                          </w:rPr>
                        </w:pPr>
                        <w:r w:rsidRPr="0071024E">
                          <w:rPr>
                            <w:color w:val="FFFFFF" w:themeColor="background1"/>
                          </w:rPr>
                          <w:t>"While you're out, buy some milk."</w:t>
                        </w:r>
                      </w:p>
                      <w:p w14:paraId="0A7C644A" w14:textId="77777777" w:rsidR="0071024E" w:rsidRPr="0071024E" w:rsidRDefault="0071024E" w:rsidP="0071024E">
                        <w:pPr>
                          <w:rPr>
                            <w:color w:val="FFFFFF" w:themeColor="background1"/>
                          </w:rPr>
                        </w:pPr>
                      </w:p>
                      <w:p w14:paraId="230165B0" w14:textId="56862684" w:rsidR="00AA4F49" w:rsidRDefault="0071024E" w:rsidP="0071024E">
                        <w:pPr>
                          <w:rPr>
                            <w:color w:val="FFFFFF" w:themeColor="background1"/>
                          </w:rPr>
                        </w:pPr>
                        <w:r w:rsidRPr="0071024E">
                          <w:rPr>
                            <w:color w:val="FFFFFF" w:themeColor="background1"/>
                          </w:rPr>
                          <w:t>He never returns home.</w:t>
                        </w:r>
                      </w:p>
                      <w:p w14:paraId="104083CF" w14:textId="078409B6" w:rsidR="00AA4F49" w:rsidRDefault="00AA4F49" w:rsidP="0071024E">
                        <w:pPr>
                          <w:rPr>
                            <w:color w:val="FFFFFF" w:themeColor="background1"/>
                          </w:rPr>
                        </w:pPr>
                      </w:p>
                      <w:p w14:paraId="6F7538E5" w14:textId="591802E8" w:rsidR="00AA4F49" w:rsidRPr="00AA4F49" w:rsidRDefault="00AA4F49" w:rsidP="00AA4F49">
                        <w:pPr>
                          <w:shd w:val="clear" w:color="auto" w:fill="FFFFFF" w:themeFill="background1"/>
                          <w:rPr>
                            <w:color w:val="000000" w:themeColor="text1"/>
                          </w:rPr>
                        </w:pPr>
                        <w:r>
                          <w:rPr>
                            <w:color w:val="000000" w:themeColor="text1"/>
                          </w:rPr>
                          <w:t>255 bumps into 254 in the street, and asks him "A</w:t>
                        </w:r>
                        <w:r w:rsidRPr="00AA4F49">
                          <w:rPr>
                            <w:color w:val="000000" w:themeColor="text1"/>
                          </w:rPr>
                          <w:t>re you ok?" and 254 says "Yeah, just a bit down".</w:t>
                        </w:r>
                      </w:p>
                      <w:p w14:paraId="544836CE" w14:textId="49150373" w:rsidR="00AA4F49" w:rsidRDefault="00AA4F49" w:rsidP="0071024E">
                        <w:pPr>
                          <w:rPr>
                            <w:color w:val="FFFFFF" w:themeColor="background1"/>
                          </w:rPr>
                        </w:pPr>
                      </w:p>
                      <w:p w14:paraId="463230BD" w14:textId="1BD93EDD" w:rsidR="00AA4F49" w:rsidRDefault="00AA4F49" w:rsidP="0071024E">
                        <w:pPr>
                          <w:rPr>
                            <w:color w:val="FFFFFF" w:themeColor="background1"/>
                          </w:rPr>
                        </w:pPr>
                        <w:r>
                          <w:rPr>
                            <w:color w:val="FFFFFF" w:themeColor="background1"/>
                          </w:rPr>
                          <w:t>There are 10 types of people in the world, those that understand binary and those that don't.</w:t>
                        </w:r>
                      </w:p>
                      <w:p w14:paraId="784D5775" w14:textId="41A8075E" w:rsidR="00AA4F49" w:rsidRDefault="00AA4F49" w:rsidP="0071024E">
                        <w:pPr>
                          <w:rPr>
                            <w:color w:val="FFFFFF" w:themeColor="background1"/>
                          </w:rPr>
                        </w:pPr>
                      </w:p>
                      <w:p w14:paraId="33375702" w14:textId="4F4481B3" w:rsidR="00AA4F49" w:rsidRPr="00AA4F49" w:rsidRDefault="00AA4F49" w:rsidP="00AA4F49">
                        <w:pPr>
                          <w:shd w:val="clear" w:color="auto" w:fill="FFFFFF" w:themeFill="background1"/>
                          <w:rPr>
                            <w:color w:val="000000" w:themeColor="text1"/>
                          </w:rPr>
                        </w:pPr>
                        <w:r w:rsidRPr="00AA4F49">
                          <w:rPr>
                            <w:color w:val="000000" w:themeColor="text1"/>
                          </w:rPr>
                          <w:t>Why do programmers always mix up Halloween and Christmas? Because Oct 31 == Dec 25</w:t>
                        </w:r>
                      </w:p>
                      <w:p w14:paraId="7DF29471" w14:textId="77777777" w:rsidR="0071024E" w:rsidRDefault="0071024E"/>
                    </w:txbxContent>
                  </v:textbox>
                </v:re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204" o:spid="_x0000_s1029" type="#_x0000_t202" style="position:absolute;top:2318;width:18288;height:68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" fillcolor="white [3212]" stroked="f" strokeweight=".5pt">
                  <v:textbox inset=",7.2pt,,7.2pt">
                    <w:txbxContent>
                      <w:p w14:paraId="0D1CC92C" w14:textId="6E0C5B8D" w:rsidR="0071024E" w:rsidRDefault="00AA4F49">
                        <w:pPr>
                          <w:pStyle w:val="NoSpacing"/>
                          <w:jc w:val="center"/>
                          <w:rPr>
                            <w:rFonts w:asciiTheme="majorHAnsi" w:eastAsiaTheme="majorEastAsia" w:hAnsiTheme="majorHAnsi" w:cstheme="majorBidi"/>
                            <w:caps/>
                            <w:color w:val="8D8B00" w:themeColor="accent1"/>
                          </w:rPr>
                        </w:pPr>
                        <w:r>
                          <w:rPr>
                            <w:rFonts w:asciiTheme="majorHAnsi" w:eastAsiaTheme="majorEastAsia" w:hAnsiTheme="majorHAnsi" w:cstheme="majorBidi"/>
                            <w:caps/>
                            <w:color w:val="8D8B00" w:themeColor="accent1"/>
                          </w:rPr>
                          <w:t>computing</w:t>
                        </w:r>
                        <w:r w:rsidR="0071024E">
                          <w:rPr>
                            <w:rFonts w:asciiTheme="majorHAnsi" w:eastAsiaTheme="majorEastAsia" w:hAnsiTheme="majorHAnsi" w:cstheme="majorBidi"/>
                            <w:caps/>
                            <w:color w:val="8D8B00" w:themeColor="accent1"/>
                          </w:rPr>
                          <w:t xml:space="preserve"> joke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aps/>
                            <w:color w:val="8D8B00" w:themeColor="accent1"/>
                          </w:rPr>
                          <w:t>s</w:t>
                        </w:r>
                      </w:p>
                    </w:txbxContent>
                  </v:textbox>
                </v:shape>
                <w10:wrap type="square" anchorx="margin" anchory="margin"/>
              </v:group>
            </w:pict>
          </mc:Fallback>
        </mc:AlternateContent>
      </w:r>
    </w:p>
    <w:p w14:paraId="1331E6DE" w14:textId="3ED6D712" w:rsidR="0071024E" w:rsidRDefault="005B0022" w:rsidP="005B0022">
      <w:pPr>
        <w:pStyle w:val="BlockText"/>
      </w:pPr>
      <w:r>
        <w:t>2. Debugging Spot the Difference</w:t>
      </w:r>
    </w:p>
    <w:p w14:paraId="4889ACF3" w14:textId="0C72405C" w:rsidR="0071024E" w:rsidRDefault="0071024E" w:rsidP="0071024E">
      <w:pPr>
        <w:pStyle w:val="EventSubhead"/>
      </w:pPr>
      <w:r>
        <w:rPr>
          <w:noProof/>
          <w:lang w:val="en-GB" w:eastAsia="en-GB"/>
        </w:rPr>
        <w:drawing>
          <wp:inline distT="0" distB="0" distL="0" distR="0" wp14:anchorId="0A5FA09B" wp14:editId="053B628D">
            <wp:extent cx="4426885" cy="3785235"/>
            <wp:effectExtent l="0" t="0" r="0" b="571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13"/>
                    <a:srcRect t="7796"/>
                    <a:stretch/>
                  </pic:blipFill>
                  <pic:spPr bwMode="auto">
                    <a:xfrm>
                      <a:off x="0" y="0"/>
                      <a:ext cx="4438307" cy="379500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D173410" w14:textId="5566B2AD" w:rsidR="00AA4F49" w:rsidRDefault="00AA4F49" w:rsidP="005B0022">
      <w:pPr>
        <w:pStyle w:val="BodyText0"/>
      </w:pPr>
    </w:p>
    <w:p w14:paraId="5FE189C9" w14:textId="2A0577D4" w:rsidR="005B0022" w:rsidRDefault="005B0022" w:rsidP="005B0022">
      <w:pPr>
        <w:pStyle w:val="BodyText0"/>
      </w:pPr>
    </w:p>
    <w:p w14:paraId="2ED2C4E0" w14:textId="77777777" w:rsidR="005B0022" w:rsidRDefault="005B0022" w:rsidP="005B0022">
      <w:pPr>
        <w:pStyle w:val="BodyText0"/>
      </w:pPr>
    </w:p>
    <w:p w14:paraId="7D17BCC4" w14:textId="5D4591F0" w:rsidR="0068303B" w:rsidRDefault="005B0022" w:rsidP="0068303B">
      <w:r>
        <w:t xml:space="preserve">3. </w:t>
      </w:r>
      <w:r w:rsidR="0068303B">
        <w:t>The Bridges of Königsberg</w:t>
      </w:r>
    </w:p>
    <w:p w14:paraId="029B513F" w14:textId="3AAB3751" w:rsidR="00255ED6" w:rsidRDefault="0068303B" w:rsidP="0068303B">
      <w:pPr>
        <w:pStyle w:val="BodyText0"/>
      </w:pPr>
      <w:r>
        <w:t xml:space="preserve">Below is a map of the city of Königsberg, showing the river that runs through the middle, its two islands and the seven bridges that cross the river. </w:t>
      </w:r>
    </w:p>
    <w:p w14:paraId="5001B5B6" w14:textId="77777777" w:rsidR="00255ED6" w:rsidRDefault="00255ED6" w:rsidP="0068303B">
      <w:pPr>
        <w:pStyle w:val="BodyText0"/>
      </w:pPr>
    </w:p>
    <w:p w14:paraId="43BAA914" w14:textId="77777777" w:rsidR="005B0022" w:rsidRDefault="00255ED6" w:rsidP="0068303B">
      <w:pPr>
        <w:pStyle w:val="BodyText0"/>
      </w:pPr>
      <w:r>
        <w:rPr>
          <w:noProof/>
          <w:lang w:val="en-GB" w:eastAsia="en-GB"/>
        </w:rPr>
        <w:drawing>
          <wp:anchor distT="0" distB="0" distL="114300" distR="114300" simplePos="0" relativeHeight="251661312" behindDoc="0" locked="0" layoutInCell="1" allowOverlap="1" wp14:anchorId="69503418" wp14:editId="524061A9">
            <wp:simplePos x="0" y="0"/>
            <wp:positionH relativeFrom="column">
              <wp:posOffset>1357630</wp:posOffset>
            </wp:positionH>
            <wp:positionV relativeFrom="paragraph">
              <wp:posOffset>361950</wp:posOffset>
            </wp:positionV>
            <wp:extent cx="3197225" cy="2156460"/>
            <wp:effectExtent l="0" t="0" r="3175" b="0"/>
            <wp:wrapSquare wrapText="bothSides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7225" cy="21564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68303B">
        <w:t xml:space="preserve">The tourist information centre would like to publish a route that visits each part of the city (both banks and both islands) and that crosses each bridge once (and no more). </w:t>
      </w:r>
    </w:p>
    <w:p w14:paraId="4FB60BE0" w14:textId="77777777" w:rsidR="005B0022" w:rsidRDefault="005B0022" w:rsidP="0068303B">
      <w:pPr>
        <w:pStyle w:val="BodyText0"/>
      </w:pPr>
    </w:p>
    <w:p w14:paraId="6ED47E64" w14:textId="6D1B69C8" w:rsidR="0068303B" w:rsidRDefault="0068303B" w:rsidP="0068303B">
      <w:pPr>
        <w:pStyle w:val="BodyText0"/>
      </w:pPr>
      <w:r>
        <w:t xml:space="preserve">It should start and end in the same place. </w:t>
      </w:r>
    </w:p>
    <w:p w14:paraId="45E166C2" w14:textId="6FFF763A" w:rsidR="0068303B" w:rsidRDefault="0068303B" w:rsidP="0068303B">
      <w:pPr>
        <w:pStyle w:val="BodyText0"/>
      </w:pPr>
    </w:p>
    <w:p w14:paraId="7A7CF84D" w14:textId="21874283" w:rsidR="0068303B" w:rsidRDefault="0068303B" w:rsidP="0068303B">
      <w:pPr>
        <w:pStyle w:val="BodyText0"/>
      </w:pPr>
      <w:r>
        <w:t xml:space="preserve">You have been asked to advise them. Either provide a route </w:t>
      </w:r>
      <w:r w:rsidR="00255ED6">
        <w:t xml:space="preserve">that works, </w:t>
      </w:r>
      <w:r>
        <w:t>or if you can’t, explain why it is not possible.</w:t>
      </w:r>
    </w:p>
    <w:p w14:paraId="5D0F71D5" w14:textId="77777777" w:rsidR="005B0022" w:rsidRDefault="005B0022" w:rsidP="0068303B">
      <w:pPr>
        <w:pStyle w:val="BodyText0"/>
      </w:pPr>
    </w:p>
    <w:p w14:paraId="243FCD74" w14:textId="33135BCC" w:rsidR="005B0022" w:rsidRDefault="005B0022" w:rsidP="0068303B">
      <w:pPr>
        <w:pStyle w:val="BodyText0"/>
      </w:pPr>
    </w:p>
    <w:p w14:paraId="5914CB19" w14:textId="69CE710C" w:rsidR="005B0022" w:rsidRDefault="005B0022" w:rsidP="0068303B">
      <w:pPr>
        <w:pStyle w:val="BodyText0"/>
      </w:pPr>
    </w:p>
    <w:p w14:paraId="2FD3D6B7" w14:textId="77777777" w:rsidR="005B0022" w:rsidRDefault="005B0022" w:rsidP="0068303B">
      <w:pPr>
        <w:pStyle w:val="BodyText0"/>
      </w:pPr>
    </w:p>
    <w:p w14:paraId="5E1A3310" w14:textId="40EA3A66" w:rsidR="00AA4F49" w:rsidRDefault="00AA4F49" w:rsidP="005B0022">
      <w:pPr>
        <w:pStyle w:val="BodyText0"/>
      </w:pPr>
    </w:p>
    <w:tbl>
      <w:tblPr>
        <w:tblStyle w:val="TableGrid"/>
        <w:tblpPr w:leftFromText="180" w:rightFromText="180" w:vertAnchor="text" w:horzAnchor="margin" w:tblpXSpec="right" w:tblpY="230"/>
        <w:tblW w:w="0" w:type="auto"/>
        <w:tblLook w:val="04A0" w:firstRow="1" w:lastRow="0" w:firstColumn="1" w:lastColumn="0" w:noHBand="0" w:noVBand="1"/>
      </w:tblPr>
      <w:tblGrid>
        <w:gridCol w:w="1980"/>
        <w:gridCol w:w="3260"/>
      </w:tblGrid>
      <w:tr w:rsidR="005B0022" w14:paraId="6F411832" w14:textId="77777777" w:rsidTr="0038705D">
        <w:tc>
          <w:tcPr>
            <w:tcW w:w="1980" w:type="dxa"/>
          </w:tcPr>
          <w:p w14:paraId="513CB415" w14:textId="77777777" w:rsidR="005B0022" w:rsidRDefault="005B0022" w:rsidP="005B0022">
            <w:pPr>
              <w:pStyle w:val="Pa7"/>
              <w:spacing w:after="40"/>
              <w:rPr>
                <w:rFonts w:cs="Trade Gothic LT Std Bold"/>
                <w:color w:val="000000"/>
                <w:sz w:val="18"/>
                <w:szCs w:val="18"/>
              </w:rPr>
            </w:pPr>
            <w:r>
              <w:rPr>
                <w:rFonts w:cs="Trade Gothic LT Std Bold"/>
                <w:b/>
                <w:bCs/>
                <w:color w:val="000000"/>
                <w:sz w:val="18"/>
                <w:szCs w:val="18"/>
              </w:rPr>
              <w:lastRenderedPageBreak/>
              <w:t>Message a</w:t>
            </w:r>
          </w:p>
          <w:p w14:paraId="20D5790D" w14:textId="77777777" w:rsidR="005B0022" w:rsidRDefault="005B0022" w:rsidP="005B0022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76FB5D</w:t>
            </w:r>
          </w:p>
          <w:p w14:paraId="38919F05" w14:textId="77777777" w:rsidR="005B0022" w:rsidRDefault="005B0022" w:rsidP="005B0022">
            <w:pPr>
              <w:pStyle w:val="Pa1"/>
              <w:spacing w:after="16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7CCCF0B9D</w:t>
            </w:r>
          </w:p>
          <w:p w14:paraId="5D73ED7D" w14:textId="77777777" w:rsidR="005B0022" w:rsidRDefault="005B0022" w:rsidP="00994301">
            <w:pPr>
              <w:pStyle w:val="EventSubhead"/>
              <w:rPr>
                <w:lang w:val="en-GB"/>
              </w:rPr>
            </w:pPr>
          </w:p>
        </w:tc>
        <w:tc>
          <w:tcPr>
            <w:tcW w:w="3260" w:type="dxa"/>
          </w:tcPr>
          <w:p w14:paraId="32AC73EA" w14:textId="77777777" w:rsidR="00994301" w:rsidRDefault="00994301" w:rsidP="00994301">
            <w:pPr>
              <w:pStyle w:val="Pa7"/>
              <w:spacing w:after="40"/>
              <w:rPr>
                <w:rFonts w:cs="Trade Gothic LT Std Bold"/>
                <w:color w:val="000000"/>
                <w:sz w:val="18"/>
                <w:szCs w:val="18"/>
              </w:rPr>
            </w:pPr>
            <w:r>
              <w:rPr>
                <w:rFonts w:cs="Trade Gothic LT Std Bold"/>
                <w:b/>
                <w:bCs/>
                <w:color w:val="000000"/>
                <w:sz w:val="18"/>
                <w:szCs w:val="18"/>
              </w:rPr>
              <w:t>Codebook a</w:t>
            </w:r>
          </w:p>
          <w:p w14:paraId="1CE7B4C6" w14:textId="77777777" w:rsidR="00994301" w:rsidRDefault="00994301" w:rsidP="00994301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0 [... ]</w:t>
            </w:r>
          </w:p>
          <w:p w14:paraId="000EBE77" w14:textId="77777777" w:rsidR="00994301" w:rsidRDefault="00994301" w:rsidP="00994301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1 [, ]</w:t>
            </w:r>
          </w:p>
          <w:p w14:paraId="50AD86FD" w14:textId="77777777" w:rsidR="00994301" w:rsidRDefault="00994301" w:rsidP="00994301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2 [aim]</w:t>
            </w:r>
          </w:p>
          <w:p w14:paraId="2C2074C0" w14:textId="77777777" w:rsidR="00994301" w:rsidRDefault="00994301" w:rsidP="00994301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3 [approach ]</w:t>
            </w:r>
          </w:p>
          <w:p w14:paraId="742BACE2" w14:textId="77777777" w:rsidR="00994301" w:rsidRDefault="00994301" w:rsidP="00994301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4 [development).]</w:t>
            </w:r>
          </w:p>
          <w:p w14:paraId="4A9450B6" w14:textId="77777777" w:rsidR="00994301" w:rsidRDefault="00994301" w:rsidP="00994301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5 [fast ]</w:t>
            </w:r>
          </w:p>
          <w:p w14:paraId="36E944A3" w14:textId="77777777" w:rsidR="00994301" w:rsidRDefault="00994301" w:rsidP="00994301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6 [fire, ]</w:t>
            </w:r>
          </w:p>
          <w:p w14:paraId="2DFAF7FC" w14:textId="77777777" w:rsidR="00994301" w:rsidRDefault="00994301" w:rsidP="00994301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7 [Ready, ]</w:t>
            </w:r>
          </w:p>
          <w:p w14:paraId="10083F10" w14:textId="77777777" w:rsidR="00994301" w:rsidRDefault="00994301" w:rsidP="00994301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8 [software ]</w:t>
            </w:r>
          </w:p>
          <w:p w14:paraId="27680B5A" w14:textId="77777777" w:rsidR="00994301" w:rsidRDefault="00994301" w:rsidP="00994301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9 [slow ]</w:t>
            </w:r>
          </w:p>
          <w:p w14:paraId="5D883A8F" w14:textId="77777777" w:rsidR="00994301" w:rsidRDefault="00994301" w:rsidP="00994301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A [to ]</w:t>
            </w:r>
          </w:p>
          <w:p w14:paraId="4E3B6900" w14:textId="77777777" w:rsidR="00994301" w:rsidRDefault="00994301" w:rsidP="00994301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B [(the ]</w:t>
            </w:r>
          </w:p>
          <w:p w14:paraId="5837F1CD" w14:textId="77777777" w:rsidR="00994301" w:rsidRDefault="00994301" w:rsidP="00994301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C [21]</w:t>
            </w:r>
          </w:p>
          <w:p w14:paraId="75442647" w14:textId="77777777" w:rsidR="00994301" w:rsidRDefault="00994301" w:rsidP="00994301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D [3A84]</w:t>
            </w:r>
          </w:p>
          <w:p w14:paraId="527D65B5" w14:textId="77777777" w:rsidR="00994301" w:rsidRDefault="00994301" w:rsidP="00994301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E [ ]</w:t>
            </w:r>
          </w:p>
          <w:p w14:paraId="2FB3AA98" w14:textId="5449642F" w:rsidR="00994301" w:rsidRDefault="00994301" w:rsidP="00994301">
            <w:pPr>
              <w:pStyle w:val="EventSubhead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F [2E]</w:t>
            </w:r>
          </w:p>
          <w:p w14:paraId="1E9546ED" w14:textId="0E5FD685" w:rsidR="0038705D" w:rsidRDefault="0038705D" w:rsidP="00994301">
            <w:pPr>
              <w:pStyle w:val="EventSubhead"/>
              <w:rPr>
                <w:rFonts w:ascii="Courier" w:hAnsi="Courier" w:cs="Courier"/>
                <w:color w:val="000000"/>
                <w:sz w:val="18"/>
                <w:szCs w:val="18"/>
              </w:rPr>
            </w:pPr>
          </w:p>
          <w:p w14:paraId="0DB56C89" w14:textId="654721AA" w:rsidR="0038705D" w:rsidRDefault="0038705D" w:rsidP="00994301">
            <w:pPr>
              <w:pStyle w:val="EventSubhead"/>
              <w:rPr>
                <w:rFonts w:ascii="Courier" w:hAnsi="Courier" w:cs="Courier"/>
                <w:color w:val="000000"/>
                <w:sz w:val="18"/>
                <w:szCs w:val="18"/>
              </w:rPr>
            </w:pPr>
          </w:p>
          <w:p w14:paraId="74E369B2" w14:textId="0E9F9C0F" w:rsidR="0038705D" w:rsidRDefault="0038705D" w:rsidP="00994301">
            <w:pPr>
              <w:pStyle w:val="EventSubhead"/>
              <w:rPr>
                <w:rFonts w:ascii="Courier" w:hAnsi="Courier" w:cs="Courier"/>
                <w:color w:val="000000"/>
                <w:sz w:val="18"/>
                <w:szCs w:val="18"/>
              </w:rPr>
            </w:pPr>
          </w:p>
          <w:p w14:paraId="1C32AE5D" w14:textId="35913BE5" w:rsidR="0038705D" w:rsidRDefault="0038705D" w:rsidP="00994301">
            <w:pPr>
              <w:pStyle w:val="EventSubhead"/>
              <w:rPr>
                <w:rFonts w:ascii="Courier" w:hAnsi="Courier" w:cs="Courier"/>
                <w:color w:val="000000"/>
                <w:sz w:val="18"/>
                <w:szCs w:val="18"/>
              </w:rPr>
            </w:pPr>
          </w:p>
          <w:p w14:paraId="1FB3A25A" w14:textId="77777777" w:rsidR="0038705D" w:rsidRDefault="0038705D" w:rsidP="00994301">
            <w:pPr>
              <w:pStyle w:val="EventSubhead"/>
              <w:rPr>
                <w:rFonts w:ascii="Courier" w:hAnsi="Courier" w:cs="Courier"/>
                <w:color w:val="000000"/>
                <w:sz w:val="18"/>
                <w:szCs w:val="18"/>
              </w:rPr>
            </w:pPr>
          </w:p>
          <w:p w14:paraId="436AB225" w14:textId="77777777" w:rsidR="005B0022" w:rsidRDefault="005B0022" w:rsidP="005B0022">
            <w:pPr>
              <w:rPr>
                <w:lang w:val="en-GB"/>
              </w:rPr>
            </w:pPr>
          </w:p>
        </w:tc>
      </w:tr>
      <w:tr w:rsidR="005B0022" w14:paraId="24239D69" w14:textId="77777777" w:rsidTr="0038705D">
        <w:tc>
          <w:tcPr>
            <w:tcW w:w="1980" w:type="dxa"/>
          </w:tcPr>
          <w:p w14:paraId="2F4A1F71" w14:textId="77777777" w:rsidR="005B0022" w:rsidRDefault="005B0022" w:rsidP="005B0022">
            <w:pPr>
              <w:pStyle w:val="Pa7"/>
              <w:spacing w:after="40"/>
              <w:rPr>
                <w:rFonts w:cs="Trade Gothic LT Std Bold"/>
                <w:color w:val="000000"/>
                <w:sz w:val="18"/>
                <w:szCs w:val="18"/>
              </w:rPr>
            </w:pPr>
            <w:r>
              <w:rPr>
                <w:rFonts w:cs="Trade Gothic LT Std Bold"/>
                <w:b/>
                <w:bCs/>
                <w:color w:val="000000"/>
                <w:sz w:val="18"/>
                <w:szCs w:val="18"/>
              </w:rPr>
              <w:t>Message b</w:t>
            </w:r>
          </w:p>
          <w:p w14:paraId="49A4ED78" w14:textId="77777777" w:rsidR="005B0022" w:rsidRDefault="005B0022" w:rsidP="005B0022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9JI</w:t>
            </w:r>
          </w:p>
          <w:p w14:paraId="5736F001" w14:textId="77777777" w:rsidR="005B0022" w:rsidRDefault="005B0022" w:rsidP="005B0022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D8CA</w:t>
            </w:r>
          </w:p>
          <w:p w14:paraId="71A24747" w14:textId="77777777" w:rsidR="005B0022" w:rsidRDefault="005B0022" w:rsidP="005B0022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37 JI</w:t>
            </w:r>
          </w:p>
          <w:p w14:paraId="799564BA" w14:textId="77777777" w:rsidR="005B0022" w:rsidRDefault="005B0022" w:rsidP="005B0022">
            <w:pPr>
              <w:pStyle w:val="Pa1"/>
              <w:spacing w:after="16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35AE</w:t>
            </w:r>
          </w:p>
          <w:p w14:paraId="7346302C" w14:textId="77777777" w:rsidR="005B0022" w:rsidRDefault="005B0022" w:rsidP="005B0022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369IB</w:t>
            </w:r>
          </w:p>
          <w:p w14:paraId="66B30AE2" w14:textId="77777777" w:rsidR="005B0022" w:rsidRDefault="005B0022" w:rsidP="005B0022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K40F8A</w:t>
            </w:r>
          </w:p>
          <w:p w14:paraId="7DB56686" w14:textId="77777777" w:rsidR="005B0022" w:rsidRDefault="005B0022" w:rsidP="005B0022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G6HK41A</w:t>
            </w:r>
          </w:p>
          <w:p w14:paraId="332B2E7F" w14:textId="77777777" w:rsidR="005B0022" w:rsidRDefault="005B0022" w:rsidP="005B0022">
            <w:pPr>
              <w:pStyle w:val="Pa1"/>
              <w:spacing w:after="16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341A 35 8.</w:t>
            </w:r>
          </w:p>
          <w:p w14:paraId="5D5C2FEF" w14:textId="56A7D80C" w:rsidR="005B0022" w:rsidRDefault="005B0022" w:rsidP="005B0022">
            <w:pPr>
              <w:rPr>
                <w:lang w:val="en-GB"/>
              </w:rPr>
            </w:pPr>
          </w:p>
        </w:tc>
        <w:tc>
          <w:tcPr>
            <w:tcW w:w="3260" w:type="dxa"/>
          </w:tcPr>
          <w:p w14:paraId="00443483" w14:textId="77777777" w:rsidR="0038705D" w:rsidRDefault="0038705D" w:rsidP="0038705D">
            <w:pPr>
              <w:pStyle w:val="Pa7"/>
              <w:spacing w:after="40"/>
              <w:rPr>
                <w:rFonts w:cs="Trade Gothic LT Std Bold"/>
                <w:color w:val="000000"/>
                <w:sz w:val="18"/>
                <w:szCs w:val="18"/>
              </w:rPr>
            </w:pPr>
            <w:r>
              <w:rPr>
                <w:rFonts w:cs="Trade Gothic LT Std Bold"/>
                <w:b/>
                <w:bCs/>
                <w:color w:val="000000"/>
                <w:sz w:val="18"/>
                <w:szCs w:val="18"/>
              </w:rPr>
              <w:t>Codebook b</w:t>
            </w:r>
          </w:p>
          <w:p w14:paraId="539F2462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0 [fleas]</w:t>
            </w:r>
          </w:p>
          <w:p w14:paraId="1B43B68C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1 [still]</w:t>
            </w:r>
          </w:p>
          <w:p w14:paraId="0FBECCCA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2 [have]</w:t>
            </w:r>
          </w:p>
          <w:p w14:paraId="25C31024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3 [and ]</w:t>
            </w:r>
          </w:p>
          <w:p w14:paraId="474EF5BE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4 [greater ]</w:t>
            </w:r>
          </w:p>
          <w:p w14:paraId="3B364A7F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5 [so]</w:t>
            </w:r>
          </w:p>
          <w:p w14:paraId="2CD4C720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6 [those ]</w:t>
            </w:r>
          </w:p>
          <w:p w14:paraId="79E7DA0F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7 [lesser]</w:t>
            </w:r>
          </w:p>
          <w:p w14:paraId="4EA55D92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8 [on]</w:t>
            </w:r>
          </w:p>
          <w:p w14:paraId="39038813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9 [great ]</w:t>
            </w:r>
          </w:p>
          <w:p w14:paraId="5788192B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A [,]</w:t>
            </w:r>
          </w:p>
          <w:p w14:paraId="1B3A5F6A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B [themselvesA in turnA]</w:t>
            </w:r>
          </w:p>
          <w:p w14:paraId="296B225A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C [ their backs to bite ‘em]</w:t>
            </w:r>
          </w:p>
          <w:p w14:paraId="0E119D0E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D [up]</w:t>
            </w:r>
          </w:p>
          <w:p w14:paraId="54C2EB11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E [ad infinitum.]</w:t>
            </w:r>
          </w:p>
          <w:p w14:paraId="54C0C1DE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F [ to go ]</w:t>
            </w:r>
          </w:p>
          <w:p w14:paraId="01DA4190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G [while ]</w:t>
            </w:r>
          </w:p>
          <w:p w14:paraId="2D11D19C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H [again ]</w:t>
            </w:r>
          </w:p>
          <w:p w14:paraId="1FA30C2B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I [0A]</w:t>
            </w:r>
          </w:p>
          <w:p w14:paraId="4D168478" w14:textId="77777777" w:rsidR="0038705D" w:rsidRDefault="0038705D" w:rsidP="0038705D">
            <w:pPr>
              <w:pStyle w:val="Pa14"/>
              <w:spacing w:after="20"/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J [0 K7 ]</w:t>
            </w:r>
          </w:p>
          <w:p w14:paraId="2201E1BE" w14:textId="77777777" w:rsidR="0038705D" w:rsidRDefault="0038705D" w:rsidP="0038705D">
            <w:pPr>
              <w:rPr>
                <w:rFonts w:ascii="Courier" w:hAnsi="Courier" w:cs="Courier"/>
                <w:color w:val="000000"/>
                <w:sz w:val="18"/>
                <w:szCs w:val="18"/>
              </w:rPr>
            </w:pPr>
            <w:r>
              <w:rPr>
                <w:rFonts w:ascii="Courier" w:hAnsi="Courier" w:cs="Courier"/>
                <w:color w:val="000000"/>
                <w:sz w:val="18"/>
                <w:szCs w:val="18"/>
              </w:rPr>
              <w:t>K [2 ]</w:t>
            </w:r>
          </w:p>
          <w:p w14:paraId="02E9DC54" w14:textId="77777777" w:rsidR="0038705D" w:rsidRDefault="0038705D" w:rsidP="0038705D">
            <w:pPr>
              <w:rPr>
                <w:rFonts w:ascii="Courier" w:hAnsi="Courier" w:cs="Courier"/>
                <w:color w:val="000000"/>
                <w:sz w:val="18"/>
                <w:szCs w:val="18"/>
              </w:rPr>
            </w:pPr>
          </w:p>
          <w:p w14:paraId="24EF87CE" w14:textId="77777777" w:rsidR="0038705D" w:rsidRDefault="0038705D" w:rsidP="0038705D">
            <w:pPr>
              <w:rPr>
                <w:rFonts w:ascii="Courier" w:hAnsi="Courier" w:cs="Courier"/>
                <w:color w:val="000000"/>
                <w:sz w:val="18"/>
                <w:szCs w:val="18"/>
              </w:rPr>
            </w:pPr>
          </w:p>
          <w:p w14:paraId="74D7FC38" w14:textId="77777777" w:rsidR="0038705D" w:rsidRDefault="0038705D" w:rsidP="0038705D">
            <w:pPr>
              <w:rPr>
                <w:rFonts w:ascii="Courier" w:hAnsi="Courier" w:cs="Courier"/>
                <w:color w:val="000000"/>
                <w:sz w:val="18"/>
                <w:szCs w:val="18"/>
              </w:rPr>
            </w:pPr>
          </w:p>
          <w:p w14:paraId="063444EA" w14:textId="77777777" w:rsidR="0038705D" w:rsidRDefault="0038705D" w:rsidP="0038705D">
            <w:pPr>
              <w:rPr>
                <w:rFonts w:ascii="Courier" w:hAnsi="Courier" w:cs="Courier"/>
                <w:color w:val="000000"/>
                <w:sz w:val="18"/>
                <w:szCs w:val="18"/>
              </w:rPr>
            </w:pPr>
          </w:p>
          <w:p w14:paraId="17C8FB1B" w14:textId="77777777" w:rsidR="0038705D" w:rsidRDefault="0038705D" w:rsidP="0038705D">
            <w:pPr>
              <w:rPr>
                <w:rFonts w:ascii="Courier" w:hAnsi="Courier" w:cs="Courier"/>
                <w:color w:val="000000"/>
                <w:sz w:val="18"/>
                <w:szCs w:val="18"/>
              </w:rPr>
            </w:pPr>
          </w:p>
          <w:p w14:paraId="27B79B8E" w14:textId="77777777" w:rsidR="0038705D" w:rsidRDefault="0038705D" w:rsidP="0038705D">
            <w:pPr>
              <w:rPr>
                <w:rFonts w:ascii="Courier" w:hAnsi="Courier" w:cs="Courier"/>
                <w:color w:val="000000"/>
                <w:sz w:val="18"/>
                <w:szCs w:val="18"/>
              </w:rPr>
            </w:pPr>
          </w:p>
          <w:p w14:paraId="693CD2B7" w14:textId="77777777" w:rsidR="0038705D" w:rsidRDefault="0038705D" w:rsidP="0038705D">
            <w:pPr>
              <w:rPr>
                <w:rFonts w:ascii="Courier" w:hAnsi="Courier" w:cs="Courier"/>
                <w:color w:val="000000"/>
                <w:sz w:val="18"/>
                <w:szCs w:val="18"/>
              </w:rPr>
            </w:pPr>
          </w:p>
          <w:p w14:paraId="5DEBE734" w14:textId="77777777" w:rsidR="0038705D" w:rsidRDefault="0038705D" w:rsidP="0038705D">
            <w:pPr>
              <w:rPr>
                <w:rFonts w:ascii="Courier" w:hAnsi="Courier" w:cs="Courier"/>
                <w:color w:val="000000"/>
                <w:sz w:val="18"/>
                <w:szCs w:val="18"/>
              </w:rPr>
            </w:pPr>
          </w:p>
          <w:p w14:paraId="0CB1C26E" w14:textId="77777777" w:rsidR="0038705D" w:rsidRDefault="0038705D" w:rsidP="0038705D">
            <w:pPr>
              <w:rPr>
                <w:rFonts w:ascii="Courier" w:hAnsi="Courier" w:cs="Courier"/>
                <w:color w:val="000000"/>
                <w:sz w:val="18"/>
                <w:szCs w:val="18"/>
              </w:rPr>
            </w:pPr>
          </w:p>
          <w:p w14:paraId="70E320FD" w14:textId="77777777" w:rsidR="0038705D" w:rsidRDefault="0038705D" w:rsidP="0038705D">
            <w:pPr>
              <w:rPr>
                <w:rFonts w:ascii="Courier" w:hAnsi="Courier" w:cs="Courier"/>
                <w:color w:val="000000"/>
                <w:sz w:val="18"/>
                <w:szCs w:val="18"/>
              </w:rPr>
            </w:pPr>
          </w:p>
          <w:p w14:paraId="623E60DF" w14:textId="77777777" w:rsidR="0038705D" w:rsidRDefault="0038705D" w:rsidP="0038705D">
            <w:pPr>
              <w:rPr>
                <w:rFonts w:ascii="Courier" w:hAnsi="Courier" w:cs="Courier"/>
                <w:color w:val="000000"/>
                <w:sz w:val="18"/>
                <w:szCs w:val="18"/>
              </w:rPr>
            </w:pPr>
          </w:p>
          <w:p w14:paraId="34A7CB00" w14:textId="3AE78147" w:rsidR="005B0022" w:rsidRDefault="005B0022" w:rsidP="0038705D">
            <w:pPr>
              <w:rPr>
                <w:lang w:val="en-GB"/>
              </w:rPr>
            </w:pPr>
          </w:p>
        </w:tc>
      </w:tr>
    </w:tbl>
    <w:p w14:paraId="328774DF" w14:textId="292FA170" w:rsidR="005B0022" w:rsidRPr="005B0022" w:rsidRDefault="005B0022" w:rsidP="005B0022">
      <w:r>
        <w:t xml:space="preserve">4. </w:t>
      </w:r>
      <w:r w:rsidRPr="005B0022">
        <w:t>Compression codes</w:t>
      </w:r>
      <w:r w:rsidR="00281E40">
        <w:t xml:space="preserve"> </w:t>
      </w:r>
      <w:r w:rsidR="00281E40">
        <w:sym w:font="Wingdings" w:char="F0E0"/>
      </w:r>
    </w:p>
    <w:p w14:paraId="1ADAB77F" w14:textId="719FA908" w:rsidR="005B0022" w:rsidRPr="0002703C" w:rsidRDefault="005B0022" w:rsidP="0002703C">
      <w:pPr>
        <w:pStyle w:val="BodyText0"/>
      </w:pPr>
      <w:r w:rsidRPr="0002703C">
        <w:t>Repeatedly replace the characters in the compressed messages on the right by those from the corresponding codebook (the characters between the square brackets) to reveal a computing quotation and a poem credited to Augustus De Morgan, the great mathematician and tutor of ‘first programmer’ Ada Lovelace.</w:t>
      </w:r>
    </w:p>
    <w:p w14:paraId="15247BB7" w14:textId="3805CE46" w:rsidR="005B0022" w:rsidRPr="0002703C" w:rsidRDefault="005B0022" w:rsidP="0002703C">
      <w:pPr>
        <w:pStyle w:val="BodyText0"/>
      </w:pPr>
    </w:p>
    <w:p w14:paraId="2A5A8CA6" w14:textId="45CA555A" w:rsidR="0002703C" w:rsidRPr="0002703C" w:rsidRDefault="005B0022" w:rsidP="0002703C">
      <w:pPr>
        <w:pStyle w:val="BodyText0"/>
      </w:pPr>
      <w:r w:rsidRPr="0002703C">
        <w:t xml:space="preserve">The </w:t>
      </w:r>
      <w:r w:rsidR="000F2441" w:rsidRPr="0002703C">
        <w:t xml:space="preserve">"dictionary" </w:t>
      </w:r>
      <w:r w:rsidRPr="0002703C">
        <w:t xml:space="preserve">principle used here is </w:t>
      </w:r>
      <w:r w:rsidR="000F2441" w:rsidRPr="0002703C">
        <w:t>a kind of</w:t>
      </w:r>
      <w:r w:rsidRPr="0002703C">
        <w:t xml:space="preserve"> </w:t>
      </w:r>
      <w:r w:rsidRPr="00DE73AF">
        <w:rPr>
          <w:b/>
        </w:rPr>
        <w:t>lossless compression</w:t>
      </w:r>
      <w:r w:rsidRPr="0002703C">
        <w:t xml:space="preserve"> and is really used to compress text files in the </w:t>
      </w:r>
      <w:r w:rsidR="000F2441" w:rsidRPr="0002703C">
        <w:t>.zip format.</w:t>
      </w:r>
    </w:p>
    <w:p w14:paraId="23C57798" w14:textId="45C43B30" w:rsidR="0002703C" w:rsidRDefault="0002703C" w:rsidP="005B0022">
      <w:pPr>
        <w:pStyle w:val="BodyText0"/>
      </w:pPr>
    </w:p>
    <w:p w14:paraId="141F7316" w14:textId="1A2189D2" w:rsidR="0002703C" w:rsidRDefault="0002703C" w:rsidP="0002703C">
      <w:r>
        <w:t>5. Logical Thinking – Who Eats at Quonk?</w:t>
      </w:r>
    </w:p>
    <w:p w14:paraId="37D2B073" w14:textId="5D792B40" w:rsidR="005B0022" w:rsidRDefault="005B0022" w:rsidP="005B0022">
      <w:pPr>
        <w:pStyle w:val="BodyText0"/>
        <w:rPr>
          <w:lang w:val="en-GB"/>
        </w:rPr>
      </w:pPr>
    </w:p>
    <w:p w14:paraId="03AFD5C7" w14:textId="6A539592" w:rsidR="0002703C" w:rsidRDefault="0002703C" w:rsidP="0002703C">
      <w:pPr>
        <w:pStyle w:val="BodyText0"/>
      </w:pPr>
      <w:r w:rsidRPr="0002703C">
        <w:t xml:space="preserve">A group of friends, two women (Alice and Babs), and two men (Zach and Yabu), like to pair up to go out on dates to cool restaurants. </w:t>
      </w:r>
    </w:p>
    <w:p w14:paraId="239DF249" w14:textId="77777777" w:rsidR="0002703C" w:rsidRDefault="0002703C" w:rsidP="0002703C">
      <w:pPr>
        <w:pStyle w:val="BodyText0"/>
      </w:pPr>
    </w:p>
    <w:p w14:paraId="60DCEC95" w14:textId="2FF1746E" w:rsidR="0002703C" w:rsidRDefault="0002703C" w:rsidP="0002703C">
      <w:pPr>
        <w:pStyle w:val="BodyText0"/>
      </w:pPr>
      <w:r w:rsidRPr="0002703C">
        <w:t xml:space="preserve">There are four combinations they date in (Alice-Zach, Alice-Yabu, Babs-Zach and Babs-Yabu).The favourite restaurant of one of the men and one of the women is a place called Quonk. </w:t>
      </w:r>
    </w:p>
    <w:p w14:paraId="5D0C6485" w14:textId="77777777" w:rsidR="0002703C" w:rsidRDefault="0002703C" w:rsidP="0002703C">
      <w:pPr>
        <w:pStyle w:val="BodyText0"/>
      </w:pPr>
    </w:p>
    <w:p w14:paraId="72F8491C" w14:textId="37B91CD0" w:rsidR="0002703C" w:rsidRDefault="0002703C" w:rsidP="0002703C">
      <w:pPr>
        <w:pStyle w:val="BodyText0"/>
      </w:pPr>
      <w:r w:rsidRPr="0002703C">
        <w:t xml:space="preserve">However if those two eat together they always try new restaurants as do the other pair if together. </w:t>
      </w:r>
    </w:p>
    <w:p w14:paraId="53933586" w14:textId="77777777" w:rsidR="0002703C" w:rsidRDefault="0002703C" w:rsidP="0002703C">
      <w:pPr>
        <w:pStyle w:val="BodyText0"/>
      </w:pPr>
    </w:p>
    <w:p w14:paraId="04B1707D" w14:textId="797392A3" w:rsidR="0002703C" w:rsidRDefault="0002703C" w:rsidP="0002703C">
      <w:pPr>
        <w:pStyle w:val="BodyText0"/>
        <w:rPr>
          <w:kern w:val="0"/>
          <w:lang w:val="en-GB"/>
        </w:rPr>
      </w:pPr>
      <w:r w:rsidRPr="0002703C">
        <w:t>Therefore when exactly one, and only one, of the particular man and woman in question is on a date they eat at Quonk. When Alice goes out with Zach they go to Quonk.</w:t>
      </w:r>
      <w:r w:rsidR="00281E40">
        <w:t xml:space="preserve"> </w:t>
      </w:r>
      <w:r w:rsidRPr="0002703C">
        <w:rPr>
          <w:kern w:val="0"/>
          <w:lang w:val="en-GB"/>
        </w:rPr>
        <w:t>Which, if any, other pair from those below eat at Quonk:</w:t>
      </w:r>
    </w:p>
    <w:p w14:paraId="7A074813" w14:textId="77777777" w:rsidR="0002703C" w:rsidRPr="0002703C" w:rsidRDefault="0002703C" w:rsidP="0002703C">
      <w:pPr>
        <w:pStyle w:val="BodyText0"/>
        <w:rPr>
          <w:kern w:val="0"/>
          <w:lang w:val="en-GB"/>
        </w:rPr>
      </w:pPr>
    </w:p>
    <w:p w14:paraId="26352FAC" w14:textId="77777777" w:rsidR="0002703C" w:rsidRPr="0002703C" w:rsidRDefault="0002703C" w:rsidP="0002703C">
      <w:pPr>
        <w:pStyle w:val="BodyText0"/>
        <w:rPr>
          <w:kern w:val="0"/>
          <w:lang w:val="en-GB"/>
        </w:rPr>
      </w:pPr>
      <w:r w:rsidRPr="0002703C">
        <w:rPr>
          <w:kern w:val="0"/>
          <w:lang w:val="en-GB"/>
        </w:rPr>
        <w:t>1) Alice and Yabu,</w:t>
      </w:r>
    </w:p>
    <w:p w14:paraId="61729F2A" w14:textId="77777777" w:rsidR="0002703C" w:rsidRPr="0002703C" w:rsidRDefault="0002703C" w:rsidP="0002703C">
      <w:pPr>
        <w:pStyle w:val="BodyText0"/>
        <w:rPr>
          <w:kern w:val="0"/>
          <w:lang w:val="en-GB"/>
        </w:rPr>
      </w:pPr>
      <w:r w:rsidRPr="0002703C">
        <w:rPr>
          <w:kern w:val="0"/>
          <w:lang w:val="en-GB"/>
        </w:rPr>
        <w:t>2) Babs and Zach,</w:t>
      </w:r>
    </w:p>
    <w:p w14:paraId="05510B9E" w14:textId="77777777" w:rsidR="0002703C" w:rsidRPr="0002703C" w:rsidRDefault="0002703C" w:rsidP="0002703C">
      <w:pPr>
        <w:pStyle w:val="BodyText0"/>
        <w:rPr>
          <w:kern w:val="0"/>
          <w:lang w:val="en-GB"/>
        </w:rPr>
      </w:pPr>
      <w:r w:rsidRPr="0002703C">
        <w:rPr>
          <w:kern w:val="0"/>
          <w:lang w:val="en-GB"/>
        </w:rPr>
        <w:t>3) Babs and Yabu, or</w:t>
      </w:r>
    </w:p>
    <w:p w14:paraId="2AC38473" w14:textId="79FF8046" w:rsidR="000F2441" w:rsidRDefault="0002703C" w:rsidP="0002703C">
      <w:pPr>
        <w:pStyle w:val="BodyText0"/>
        <w:rPr>
          <w:kern w:val="0"/>
          <w:lang w:val="en-GB"/>
        </w:rPr>
      </w:pPr>
      <w:r w:rsidRPr="0002703C">
        <w:rPr>
          <w:kern w:val="0"/>
          <w:lang w:val="en-GB"/>
        </w:rPr>
        <w:t>4) none of the other pairs eat at Quonk?</w:t>
      </w:r>
    </w:p>
    <w:p w14:paraId="59E8ED26" w14:textId="4BDDF2C7" w:rsidR="0038705D" w:rsidRPr="005B0022" w:rsidRDefault="00035118" w:rsidP="0002703C">
      <w:pPr>
        <w:pStyle w:val="BodyText0"/>
        <w:rPr>
          <w:sz w:val="28"/>
        </w:rPr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5601F1" wp14:editId="378031FC">
                <wp:simplePos x="0" y="0"/>
                <wp:positionH relativeFrom="column">
                  <wp:posOffset>-76200</wp:posOffset>
                </wp:positionH>
                <wp:positionV relativeFrom="paragraph">
                  <wp:posOffset>146050</wp:posOffset>
                </wp:positionV>
                <wp:extent cx="3263900" cy="2197100"/>
                <wp:effectExtent l="19050" t="0" r="184150" b="31750"/>
                <wp:wrapNone/>
                <wp:docPr id="22" name="Cloud Callout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63900" cy="2197100"/>
                        </a:xfrm>
                        <a:prstGeom prst="cloudCallout">
                          <a:avLst>
                            <a:gd name="adj1" fmla="val 53282"/>
                            <a:gd name="adj2" fmla="val 43147"/>
                          </a:avLst>
                        </a:prstGeom>
                        <a:noFill/>
                        <a:ln w="9525" cap="flat" cmpd="sng" algn="ctr">
                          <a:solidFill>
                            <a:schemeClr val="dk1"/>
                          </a:solidFill>
                          <a:prstDash val="solid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27B1E51" w14:textId="38F80ED9" w:rsidR="00AF1FAB" w:rsidRPr="00035118" w:rsidRDefault="00AF1FAB" w:rsidP="00AF1FAB">
                            <w:pPr>
                              <w:jc w:val="center"/>
                              <w:rPr>
                                <w:color w:val="000000" w:themeColor="text1"/>
                                <w:u w:val="single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F1FAB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If you have enjoyed these puzzles, </w:t>
                            </w:r>
                            <w:r w:rsidR="00035118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why not </w:t>
                            </w:r>
                            <w:r w:rsidR="00BE4BA7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visit </w:t>
                            </w:r>
                            <w:hyperlink r:id="rId15" w:history="1">
                              <w:r w:rsidR="00BE4BA7" w:rsidRPr="00021556">
                                <w:rPr>
                                  <w:rStyle w:val="Hyperlink"/>
                                  <w14:shadow w14:blurRad="38100" w14:dist="19050" w14:dir="2700000" w14:sx="100000" w14:sy="100000" w14:kx="0" w14:ky="0" w14:algn="tl">
                                    <w14:schemeClr w14:val="dk1">
                                      <w14:alpha w14:val="60000"/>
                                    </w14:schemeClr>
                                  </w14:shadow>
                                  <w14:textOutline w14:w="0" w14:cap="flat" w14:cmpd="sng" w14:algn="ctr">
                                    <w14:noFill/>
                                    <w14:prstDash w14:val="solid"/>
                                    <w14:round/>
                                  </w14:textOutline>
                                </w:rPr>
                                <w:t>www.cs4fn.org</w:t>
                              </w:r>
                            </w:hyperlink>
                            <w:r w:rsidR="00BE4BA7">
                              <w:rPr>
                                <w:color w:val="000000" w:themeColor="text1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for more?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45601F1"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Cloud Callout 22" o:spid="_x0000_s1030" type="#_x0000_t106" style="position:absolute;margin-left:-6pt;margin-top:11.5pt;width:257pt;height:173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" adj="22309,20120" filled="f" strokecolor="black [3200]">
                <v:textbox>
                  <w:txbxContent>
                    <w:p w14:paraId="527B1E51" w14:textId="38F80ED9" w:rsidR="00AF1FAB" w:rsidRPr="00035118" w:rsidRDefault="00AF1FAB" w:rsidP="00AF1FAB">
                      <w:pPr>
                        <w:jc w:val="center"/>
                        <w:rPr>
                          <w:color w:val="000000" w:themeColor="text1"/>
                          <w:u w:val="single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AF1FAB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If you have enjoyed these puzzles, </w:t>
                      </w:r>
                      <w:r w:rsidR="00035118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why not </w:t>
                      </w:r>
                      <w:r w:rsidR="00BE4BA7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visit </w:t>
                      </w:r>
                      <w:hyperlink r:id="rId16" w:history="1">
                        <w:r w:rsidR="00BE4BA7" w:rsidRPr="00021556">
                          <w:rPr>
                            <w:rStyle w:val="Hyperlink"/>
                            <w14:shadow w14:blurRad="38100" w14:dist="19050" w14:dir="2700000" w14:sx="100000" w14:sy="100000" w14:kx="0" w14:ky="0" w14:algn="tl">
                              <w14:schemeClr w14:val="dk1">
                                <w14:alpha w14:val="60000"/>
                              </w14:schemeClr>
                            </w14:shadow>
                            <w14:textOutline w14:w="0" w14:cap="flat" w14:cmpd="sng" w14:algn="ctr">
                              <w14:noFill/>
                              <w14:prstDash w14:val="solid"/>
                              <w14:round/>
                            </w14:textOutline>
                          </w:rPr>
                          <w:t>www.cs4fn.org</w:t>
                        </w:r>
                      </w:hyperlink>
                      <w:r w:rsidR="00BE4BA7">
                        <w:rPr>
                          <w:color w:val="000000" w:themeColor="text1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for more?</w:t>
                      </w:r>
                      <w:bookmarkStart w:id="1" w:name="_GoBack"/>
                      <w:bookmarkEnd w:id="1"/>
                    </w:p>
                  </w:txbxContent>
                </v:textbox>
              </v:shape>
            </w:pict>
          </mc:Fallback>
        </mc:AlternateContent>
      </w:r>
    </w:p>
    <w:p w14:paraId="0774517D" w14:textId="78A95A74" w:rsidR="005B0022" w:rsidRDefault="005B0022" w:rsidP="005B0022">
      <w:pPr>
        <w:pStyle w:val="EventSubhead"/>
      </w:pPr>
    </w:p>
    <w:p w14:paraId="6071BF74" w14:textId="726DC857" w:rsidR="000F2441" w:rsidRDefault="000F2441" w:rsidP="005B0022">
      <w:pPr>
        <w:pStyle w:val="EventSubhead"/>
      </w:pPr>
    </w:p>
    <w:p w14:paraId="341F2BC2" w14:textId="1C893766" w:rsidR="000F2441" w:rsidRPr="006846A4" w:rsidRDefault="006846A4" w:rsidP="0008772E">
      <w:pPr>
        <w:rPr>
          <w:rFonts w:asciiTheme="majorHAnsi" w:eastAsiaTheme="majorEastAsia" w:hAnsiTheme="majorHAnsi" w:cstheme="majorBidi"/>
          <w:caps/>
          <w:sz w:val="48"/>
        </w:rPr>
      </w:pPr>
      <w:r>
        <w:rPr>
          <w:noProof/>
          <w:lang w:val="en-GB" w:eastAsia="en-GB"/>
        </w:rPr>
        <w:lastRenderedPageBreak/>
        <w:drawing>
          <wp:anchor distT="0" distB="0" distL="114300" distR="114300" simplePos="0" relativeHeight="251664384" behindDoc="1" locked="0" layoutInCell="1" allowOverlap="1" wp14:anchorId="34A62047" wp14:editId="7F71A55E">
            <wp:simplePos x="0" y="0"/>
            <wp:positionH relativeFrom="column">
              <wp:posOffset>4298950</wp:posOffset>
            </wp:positionH>
            <wp:positionV relativeFrom="paragraph">
              <wp:posOffset>154305</wp:posOffset>
            </wp:positionV>
            <wp:extent cx="1924050" cy="1442085"/>
            <wp:effectExtent l="152400" t="152400" r="361950" b="367665"/>
            <wp:wrapTight wrapText="bothSides">
              <wp:wrapPolygon edited="0">
                <wp:start x="855" y="-2283"/>
                <wp:lineTo x="-1711" y="-1712"/>
                <wp:lineTo x="-1711" y="22827"/>
                <wp:lineTo x="0" y="25680"/>
                <wp:lineTo x="1497" y="26822"/>
                <wp:lineTo x="22242" y="26822"/>
                <wp:lineTo x="23739" y="25680"/>
                <wp:lineTo x="25450" y="21400"/>
                <wp:lineTo x="25450" y="2853"/>
                <wp:lineTo x="22883" y="-1427"/>
                <wp:lineTo x="22669" y="-2283"/>
                <wp:lineTo x="855" y="-2283"/>
              </wp:wrapPolygon>
            </wp:wrapTight>
            <wp:docPr id="21" name="Picture 21" descr="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..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BEBA8EAE-BF5A-486C-A8C5-ECC9F3942E4B}">
                          <a14:imgProps xmlns:a14="http://schemas.microsoft.com/office/drawing/2010/main">
                            <a14:imgLayer r:embed="rId18">
                              <a14:imgEffect>
                                <a14:saturation sat="0"/>
                              </a14:imgEffect>
                              <a14:imgEffect>
                                <a14:brightnessContrast bright="2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24050" cy="144208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:lang w:val="en-GB" w:eastAsia="en-GB"/>
        </w:rPr>
        <w:drawing>
          <wp:anchor distT="0" distB="0" distL="114300" distR="114300" simplePos="0" relativeHeight="251669504" behindDoc="0" locked="0" layoutInCell="1" allowOverlap="1" wp14:anchorId="19BA2FDF" wp14:editId="249634F7">
            <wp:simplePos x="0" y="0"/>
            <wp:positionH relativeFrom="column">
              <wp:posOffset>0</wp:posOffset>
            </wp:positionH>
            <wp:positionV relativeFrom="paragraph">
              <wp:posOffset>84455</wp:posOffset>
            </wp:positionV>
            <wp:extent cx="4076700" cy="3580130"/>
            <wp:effectExtent l="0" t="0" r="0" b="1270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>
                      <a:extLst>
                        <a:ext uri="{BEBA8EAE-BF5A-486C-A8C5-ECC9F3942E4B}">
                          <a14:imgProps xmlns:a14="http://schemas.microsoft.com/office/drawing/2010/main">
                            <a14:imgLayer r:embed="rId20">
                              <a14:imgEffect>
                                <a14:brightnessContrast contrast="-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35801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sym w:font="Wingdings" w:char="F0DF"/>
      </w:r>
      <w:r>
        <w:t xml:space="preserve"> </w:t>
      </w:r>
      <w:r w:rsidR="00AA56A2">
        <w:rPr>
          <w:lang w:val="en-GB"/>
        </w:rPr>
        <w:t>6</w:t>
      </w:r>
      <w:r w:rsidR="000F2441">
        <w:rPr>
          <w:lang w:val="en-GB"/>
        </w:rPr>
        <w:t xml:space="preserve">. </w:t>
      </w:r>
      <w:r>
        <w:rPr>
          <w:lang w:val="en-GB"/>
        </w:rPr>
        <w:t>P</w:t>
      </w:r>
      <w:r w:rsidR="000F2441" w:rsidRPr="000F2441">
        <w:rPr>
          <w:lang w:val="en-GB"/>
        </w:rPr>
        <w:t>ixel puzzle</w:t>
      </w:r>
    </w:p>
    <w:p w14:paraId="3A97B877" w14:textId="3B6C0EDB" w:rsidR="006846A4" w:rsidRDefault="006846A4" w:rsidP="006846A4">
      <w:pPr>
        <w:pStyle w:val="BodyText0"/>
        <w:rPr>
          <w:sz w:val="16"/>
          <w:lang w:val="en-GB"/>
        </w:rPr>
      </w:pPr>
      <w:r w:rsidRPr="006846A4">
        <w:rPr>
          <w:sz w:val="16"/>
          <w:lang w:val="en-GB"/>
        </w:rPr>
        <w:t>Pictures can be stored in a computer as a grid of numbers. Each number gives the colour of that small area or pixel. This is also the way digital images are stored and represented on a screen.</w:t>
      </w:r>
    </w:p>
    <w:p w14:paraId="3B82C5F8" w14:textId="77777777" w:rsidR="006846A4" w:rsidRPr="006846A4" w:rsidRDefault="006846A4" w:rsidP="006846A4">
      <w:pPr>
        <w:pStyle w:val="BodyText0"/>
        <w:rPr>
          <w:sz w:val="16"/>
          <w:lang w:val="en-GB"/>
        </w:rPr>
      </w:pPr>
    </w:p>
    <w:p w14:paraId="44A797C9" w14:textId="558D43D6" w:rsidR="00BE7174" w:rsidRDefault="006846A4" w:rsidP="006846A4">
      <w:pPr>
        <w:pStyle w:val="BodyText0"/>
        <w:rPr>
          <w:sz w:val="16"/>
          <w:lang w:val="en-GB"/>
        </w:rPr>
      </w:pPr>
      <w:r w:rsidRPr="006846A4">
        <w:rPr>
          <w:sz w:val="16"/>
          <w:lang w:val="en-GB"/>
        </w:rPr>
        <w:t>Recreate the picture by colouring each pixel as given by its number. Look up the colour for each number in the key. For example, colour pixels marked 0 in black, and pixels marked 1 in red.</w:t>
      </w:r>
    </w:p>
    <w:p w14:paraId="27705491" w14:textId="77777777" w:rsidR="006846A4" w:rsidRPr="006846A4" w:rsidRDefault="006846A4" w:rsidP="006846A4">
      <w:pPr>
        <w:pStyle w:val="BodyText0"/>
        <w:rPr>
          <w:sz w:val="16"/>
          <w:lang w:val="en-GB"/>
        </w:rPr>
      </w:pPr>
    </w:p>
    <w:p w14:paraId="1796D741" w14:textId="35795404" w:rsidR="00BE7174" w:rsidRDefault="006846A4" w:rsidP="000F2441">
      <w:pPr>
        <w:autoSpaceDE w:val="0"/>
        <w:autoSpaceDN w:val="0"/>
        <w:adjustRightInd w:val="0"/>
        <w:spacing w:after="160" w:line="181" w:lineRule="atLeast"/>
      </w:pPr>
      <w:r>
        <w:rPr>
          <w:noProof/>
          <w:lang w:val="en-GB" w:eastAsia="en-GB"/>
        </w:rPr>
        <w:drawing>
          <wp:anchor distT="0" distB="0" distL="114300" distR="114300" simplePos="0" relativeHeight="251663360" behindDoc="0" locked="0" layoutInCell="1" allowOverlap="1" wp14:anchorId="2DF3A670" wp14:editId="57D3F82C">
            <wp:simplePos x="0" y="0"/>
            <wp:positionH relativeFrom="column">
              <wp:posOffset>4865370</wp:posOffset>
            </wp:positionH>
            <wp:positionV relativeFrom="paragraph">
              <wp:posOffset>287020</wp:posOffset>
            </wp:positionV>
            <wp:extent cx="1339215" cy="2004060"/>
            <wp:effectExtent l="152400" t="152400" r="356235" b="358140"/>
            <wp:wrapNone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9215" cy="200406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AA56A2">
        <w:t>7</w:t>
      </w:r>
      <w:r w:rsidR="00BE7174">
        <w:t>. Card Sorting with Logic</w:t>
      </w:r>
    </w:p>
    <w:p w14:paraId="02222008" w14:textId="4157C85D" w:rsidR="000F2441" w:rsidRDefault="0061615F" w:rsidP="005B0022">
      <w:pPr>
        <w:pStyle w:val="EventSubhead"/>
      </w:pPr>
      <w:r>
        <w:rPr>
          <w:noProof/>
          <w:lang w:val="en-GB" w:eastAsia="en-GB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A0936A1" wp14:editId="7DE36AC3">
                <wp:simplePos x="0" y="0"/>
                <wp:positionH relativeFrom="column">
                  <wp:posOffset>4864100</wp:posOffset>
                </wp:positionH>
                <wp:positionV relativeFrom="paragraph">
                  <wp:posOffset>2257425</wp:posOffset>
                </wp:positionV>
                <wp:extent cx="1339215" cy="1211580"/>
                <wp:effectExtent l="38100" t="38100" r="108585" b="121920"/>
                <wp:wrapSquare wrapText="bothSides"/>
                <wp:docPr id="200" name="Text Box 2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39215" cy="121158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chemeClr val="tx1"/>
                          </a:solidFill>
                        </a:ln>
                        <a:effectLst>
                          <a:outerShdw blurRad="50800" dist="38100" dir="2700000" algn="tl" rotWithShape="0">
                            <a:prstClr val="black">
                              <a:alpha val="40000"/>
                            </a:prstClr>
                          </a:outerShdw>
                        </a:effec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0699751A" w14:textId="32159812" w:rsidR="0061615F" w:rsidRPr="0061615F" w:rsidRDefault="0061615F">
                            <w:pPr>
                              <w:rPr>
                                <w:caps/>
                                <w:color w:val="8D8B00" w:themeColor="accent1"/>
                                <w:sz w:val="40"/>
                                <w:szCs w:val="26"/>
                              </w:rPr>
                            </w:pPr>
                            <w:r w:rsidRPr="0061615F">
                              <w:rPr>
                                <w:caps/>
                                <w:color w:val="8D8B00" w:themeColor="accent1"/>
                                <w:sz w:val="40"/>
                                <w:szCs w:val="26"/>
                              </w:rPr>
                              <w:t>There's no place like 127.0.0.1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91440" rIns="9144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0936A1" id="Text Box 200" o:spid="_x0000_s1031" type="#_x0000_t202" style="position:absolute;margin-left:383pt;margin-top:177.75pt;width:105.45pt;height:95.4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" filled="f" strokecolor="black [3213]" strokeweight="1pt">
                <v:shadow on="t" color="black" opacity="26214f" origin="-.5,-.5" offset=".74836mm,.74836mm"/>
                <v:textbox inset=",7.2pt,,0">
                  <w:txbxContent>
                    <w:p w14:paraId="0699751A" w14:textId="32159812" w:rsidR="0061615F" w:rsidRPr="0061615F" w:rsidRDefault="0061615F">
                      <w:pPr>
                        <w:rPr>
                          <w:caps/>
                          <w:color w:val="8D8B00" w:themeColor="accent1"/>
                          <w:sz w:val="40"/>
                          <w:szCs w:val="26"/>
                        </w:rPr>
                      </w:pPr>
                      <w:r w:rsidRPr="0061615F">
                        <w:rPr>
                          <w:caps/>
                          <w:color w:val="8D8B00" w:themeColor="accent1"/>
                          <w:sz w:val="40"/>
                          <w:szCs w:val="26"/>
                        </w:rPr>
                        <w:t>There's no place like 127.0.0.1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E7174">
        <w:rPr>
          <w:noProof/>
          <w:lang w:val="en-GB" w:eastAsia="en-GB"/>
        </w:rPr>
        <w:drawing>
          <wp:inline distT="0" distB="0" distL="0" distR="0" wp14:anchorId="5AE8C0FA" wp14:editId="4F766B00">
            <wp:extent cx="4659684" cy="3741273"/>
            <wp:effectExtent l="0" t="0" r="7620" b="0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/>
                    <a:srcRect t="5627"/>
                    <a:stretch/>
                  </pic:blipFill>
                  <pic:spPr bwMode="auto">
                    <a:xfrm>
                      <a:off x="0" y="0"/>
                      <a:ext cx="4672599" cy="3751642"/>
                    </a:xfrm>
                    <a:prstGeom prst="rect">
                      <a:avLst/>
                    </a:prstGeom>
                    <a:ln w="38100"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DDA9225" w14:textId="1D358CCD" w:rsidR="00231BB1" w:rsidRDefault="00231BB1" w:rsidP="00231BB1">
      <w:pPr>
        <w:pStyle w:val="BodyText0"/>
      </w:pPr>
    </w:p>
    <w:p w14:paraId="2A675AFB" w14:textId="2285613D" w:rsidR="00231BB1" w:rsidRPr="005B0022" w:rsidRDefault="00231BB1" w:rsidP="00231BB1">
      <w:pPr>
        <w:pStyle w:val="BodyText0"/>
      </w:pPr>
      <w:r>
        <w:rPr>
          <w:b/>
        </w:rPr>
        <w:t xml:space="preserve">Tiebreak: Explain the jokes. </w:t>
      </w:r>
      <w:r>
        <w:t>If top scores are tied, the winner will be the entry which explains all the humour in this booklet successfully. Merry Christmas!</w:t>
      </w:r>
    </w:p>
    <w:sectPr w:rsidR="00231BB1" w:rsidRPr="005B0022" w:rsidSect="00035118">
      <w:headerReference w:type="default" r:id="rId23"/>
      <w:footerReference w:type="default" r:id="rId24"/>
      <w:headerReference w:type="first" r:id="rId25"/>
      <w:pgSz w:w="12240" w:h="15840" w:code="1"/>
      <w:pgMar w:top="864" w:right="1080" w:bottom="432" w:left="1080" w:header="720" w:footer="720" w:gutter="0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0C2BA55" w14:textId="77777777" w:rsidR="00A20421" w:rsidRDefault="00A20421">
      <w:pPr>
        <w:spacing w:line="240" w:lineRule="auto"/>
      </w:pPr>
      <w:r>
        <w:separator/>
      </w:r>
    </w:p>
  </w:endnote>
  <w:endnote w:type="continuationSeparator" w:id="0">
    <w:p w14:paraId="5B92F5B7" w14:textId="77777777" w:rsidR="00A20421" w:rsidRDefault="00A2042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ade Gothic LT Std Bold">
    <w:altName w:val="Trade Gothic LT Std 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ade Gothic LT Std">
    <w:altName w:val="Trade Gothic LT St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ade Gothic LT Std Light">
    <w:altName w:val="Trade Gothic LT Std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sz w:val="14"/>
      </w:rPr>
      <w:id w:val="-1705238520"/>
      <w:docPartObj>
        <w:docPartGallery w:val="Page Numbers (Top of Page)"/>
        <w:docPartUnique/>
      </w:docPartObj>
    </w:sdtPr>
    <w:sdtEndPr/>
    <w:sdtContent>
      <w:p w14:paraId="434F29D8" w14:textId="7E2CA603" w:rsidR="00035118" w:rsidRDefault="00035118" w:rsidP="00035118">
        <w:pPr>
          <w:pStyle w:val="BodyText0"/>
          <w:rPr>
            <w:sz w:val="14"/>
          </w:rPr>
        </w:pPr>
        <w:r w:rsidRPr="0086093F">
          <w:rPr>
            <w:sz w:val="14"/>
          </w:rPr>
          <w:t xml:space="preserve">Page </w:t>
        </w:r>
        <w:r w:rsidRPr="0086093F">
          <w:rPr>
            <w:sz w:val="14"/>
          </w:rPr>
          <w:fldChar w:fldCharType="begin"/>
        </w:r>
        <w:r w:rsidRPr="0086093F">
          <w:rPr>
            <w:sz w:val="14"/>
          </w:rPr>
          <w:instrText xml:space="preserve"> PAGE </w:instrText>
        </w:r>
        <w:r w:rsidRPr="0086093F">
          <w:rPr>
            <w:sz w:val="14"/>
          </w:rPr>
          <w:fldChar w:fldCharType="separate"/>
        </w:r>
        <w:r w:rsidR="00BE4BA7">
          <w:rPr>
            <w:noProof/>
            <w:sz w:val="14"/>
          </w:rPr>
          <w:t>3</w:t>
        </w:r>
        <w:r w:rsidRPr="0086093F">
          <w:rPr>
            <w:sz w:val="14"/>
          </w:rPr>
          <w:fldChar w:fldCharType="end"/>
        </w:r>
        <w:r w:rsidRPr="0086093F">
          <w:rPr>
            <w:sz w:val="14"/>
          </w:rPr>
          <w:t xml:space="preserve"> of </w:t>
        </w:r>
        <w:r w:rsidRPr="0086093F">
          <w:rPr>
            <w:sz w:val="14"/>
          </w:rPr>
          <w:fldChar w:fldCharType="begin"/>
        </w:r>
        <w:r w:rsidRPr="0086093F">
          <w:rPr>
            <w:sz w:val="14"/>
          </w:rPr>
          <w:instrText xml:space="preserve"> NUMPAGES  </w:instrText>
        </w:r>
        <w:r w:rsidRPr="0086093F">
          <w:rPr>
            <w:sz w:val="14"/>
          </w:rPr>
          <w:fldChar w:fldCharType="separate"/>
        </w:r>
        <w:r w:rsidR="00BE4BA7">
          <w:rPr>
            <w:noProof/>
            <w:sz w:val="14"/>
          </w:rPr>
          <w:t>4</w:t>
        </w:r>
        <w:r w:rsidRPr="0086093F">
          <w:rPr>
            <w:sz w:val="14"/>
          </w:rPr>
          <w:fldChar w:fldCharType="end"/>
        </w:r>
        <w:r>
          <w:rPr>
            <w:sz w:val="14"/>
          </w:rPr>
          <w:t xml:space="preserve"> </w:t>
        </w:r>
        <w:r>
          <w:rPr>
            <w:sz w:val="14"/>
          </w:rPr>
          <w:tab/>
          <w:t>S</w:t>
        </w:r>
        <w:r w:rsidRPr="0086093F">
          <w:rPr>
            <w:sz w:val="14"/>
          </w:rPr>
          <w:t>ome material courtesy of cs4fn.org, used with permission</w:t>
        </w:r>
        <w:r w:rsidR="00195DD4">
          <w:rPr>
            <w:sz w:val="14"/>
          </w:rPr>
          <w:t>. Created by @tech_magpie A. Harrison</w:t>
        </w:r>
      </w:p>
    </w:sdtContent>
  </w:sdt>
  <w:p w14:paraId="7CC0FA36" w14:textId="132E21FE" w:rsidR="0071024E" w:rsidRPr="0086093F" w:rsidRDefault="0071024E" w:rsidP="0086093F">
    <w:pPr>
      <w:pStyle w:val="BodyText0"/>
      <w:rPr>
        <w:sz w:val="14"/>
      </w:rPr>
    </w:pPr>
  </w:p>
  <w:p w14:paraId="4D6B25E2" w14:textId="77777777" w:rsidR="0071024E" w:rsidRDefault="007102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9DD7213" w14:textId="77777777" w:rsidR="00A20421" w:rsidRDefault="00A20421">
      <w:pPr>
        <w:spacing w:line="240" w:lineRule="auto"/>
      </w:pPr>
      <w:r>
        <w:separator/>
      </w:r>
    </w:p>
  </w:footnote>
  <w:footnote w:type="continuationSeparator" w:id="0">
    <w:p w14:paraId="014294E4" w14:textId="77777777" w:rsidR="00A20421" w:rsidRDefault="00A20421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D123F21" w14:textId="05AADB11" w:rsidR="00B17B43" w:rsidRDefault="00B17B43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58240" behindDoc="0" locked="0" layoutInCell="1" allowOverlap="1" wp14:anchorId="7D39DC28" wp14:editId="3E737BE8">
          <wp:simplePos x="0" y="0"/>
          <wp:positionH relativeFrom="column">
            <wp:posOffset>45720</wp:posOffset>
          </wp:positionH>
          <wp:positionV relativeFrom="paragraph">
            <wp:posOffset>-281940</wp:posOffset>
          </wp:positionV>
          <wp:extent cx="3954780" cy="710178"/>
          <wp:effectExtent l="0" t="0" r="7620" b="0"/>
          <wp:wrapSquare wrapText="bothSides"/>
          <wp:docPr id="7" name="Picture 7" descr="Blessed Thomas Holford Catholic College Teaching Scho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Blessed Thomas Holford Catholic College Teaching Scho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54780" cy="7101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366EB5">
      <w:t>Computer Science Department</w:t>
    </w:r>
  </w:p>
  <w:p w14:paraId="06A2C9A3" w14:textId="77777777" w:rsidR="00366EB5" w:rsidRPr="0086093F" w:rsidRDefault="00366EB5">
    <w:pPr>
      <w:pStyle w:val="Header"/>
      <w:rPr>
        <w:sz w:val="16"/>
        <w:szCs w:val="16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B3AE2A6" w14:textId="77777777" w:rsidR="00FF77D5" w:rsidRDefault="00FF77D5" w:rsidP="00FF77D5">
    <w:pPr>
      <w:pStyle w:val="Header"/>
    </w:pPr>
    <w:r>
      <w:rPr>
        <w:noProof/>
        <w:lang w:val="en-GB" w:eastAsia="en-GB"/>
      </w:rPr>
      <w:drawing>
        <wp:anchor distT="0" distB="0" distL="114300" distR="114300" simplePos="0" relativeHeight="251660288" behindDoc="0" locked="0" layoutInCell="1" allowOverlap="1" wp14:anchorId="4D15FD0E" wp14:editId="5F99DA93">
          <wp:simplePos x="0" y="0"/>
          <wp:positionH relativeFrom="column">
            <wp:posOffset>45720</wp:posOffset>
          </wp:positionH>
          <wp:positionV relativeFrom="paragraph">
            <wp:posOffset>-281940</wp:posOffset>
          </wp:positionV>
          <wp:extent cx="3954780" cy="710178"/>
          <wp:effectExtent l="0" t="0" r="7620" b="0"/>
          <wp:wrapSquare wrapText="bothSides"/>
          <wp:docPr id="4" name="Picture 4" descr="Blessed Thomas Holford Catholic College Teaching School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Blessed Thomas Holford Catholic College Teaching School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54780" cy="7101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t>Computer Science Department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1A0EFE2C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E5CDA7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4BD001EE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0AF2664C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50F2AFB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9A61E2A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062C0342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0C431B0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D7C08EF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D7C0617E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attachedTemplate r:id="rId1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421"/>
    <w:rsid w:val="0002703C"/>
    <w:rsid w:val="00035118"/>
    <w:rsid w:val="0003525F"/>
    <w:rsid w:val="0008772E"/>
    <w:rsid w:val="000E73B3"/>
    <w:rsid w:val="000F2441"/>
    <w:rsid w:val="00101CD4"/>
    <w:rsid w:val="00131420"/>
    <w:rsid w:val="00195DD4"/>
    <w:rsid w:val="001D6FB2"/>
    <w:rsid w:val="00227EBA"/>
    <w:rsid w:val="00231BB1"/>
    <w:rsid w:val="00255ED6"/>
    <w:rsid w:val="00281AD9"/>
    <w:rsid w:val="00281E40"/>
    <w:rsid w:val="002A3C63"/>
    <w:rsid w:val="002A70C9"/>
    <w:rsid w:val="00366EB5"/>
    <w:rsid w:val="003734D1"/>
    <w:rsid w:val="0038705D"/>
    <w:rsid w:val="003E3357"/>
    <w:rsid w:val="004051FA"/>
    <w:rsid w:val="004134A3"/>
    <w:rsid w:val="00434225"/>
    <w:rsid w:val="004564CA"/>
    <w:rsid w:val="00501AF7"/>
    <w:rsid w:val="00502012"/>
    <w:rsid w:val="00523697"/>
    <w:rsid w:val="00552504"/>
    <w:rsid w:val="005B0022"/>
    <w:rsid w:val="005F7E71"/>
    <w:rsid w:val="006008B7"/>
    <w:rsid w:val="0061615F"/>
    <w:rsid w:val="0062558C"/>
    <w:rsid w:val="006624C5"/>
    <w:rsid w:val="0068303B"/>
    <w:rsid w:val="006846A4"/>
    <w:rsid w:val="00694FAC"/>
    <w:rsid w:val="0071024E"/>
    <w:rsid w:val="007146AC"/>
    <w:rsid w:val="00772F94"/>
    <w:rsid w:val="0079666F"/>
    <w:rsid w:val="00804616"/>
    <w:rsid w:val="00857971"/>
    <w:rsid w:val="0086093F"/>
    <w:rsid w:val="00927427"/>
    <w:rsid w:val="00950E58"/>
    <w:rsid w:val="00994301"/>
    <w:rsid w:val="009C67F5"/>
    <w:rsid w:val="009E788F"/>
    <w:rsid w:val="00A20421"/>
    <w:rsid w:val="00AA4F49"/>
    <w:rsid w:val="00AA56A2"/>
    <w:rsid w:val="00AE4B00"/>
    <w:rsid w:val="00AF1FAB"/>
    <w:rsid w:val="00AF3FE1"/>
    <w:rsid w:val="00B06A90"/>
    <w:rsid w:val="00B17B43"/>
    <w:rsid w:val="00B20399"/>
    <w:rsid w:val="00BD7933"/>
    <w:rsid w:val="00BE4BA7"/>
    <w:rsid w:val="00BE7174"/>
    <w:rsid w:val="00C5119D"/>
    <w:rsid w:val="00C947AE"/>
    <w:rsid w:val="00CB65BD"/>
    <w:rsid w:val="00DE73AF"/>
    <w:rsid w:val="00E76E48"/>
    <w:rsid w:val="00E964C4"/>
    <w:rsid w:val="00EC0073"/>
    <w:rsid w:val="00EE327C"/>
    <w:rsid w:val="00EF27C6"/>
    <w:rsid w:val="00FF7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3"/>
    <o:shapelayout v:ext="edit">
      <o:idmap v:ext="edit" data="1"/>
    </o:shapelayout>
  </w:shapeDefaults>
  <w:decimalSymbol w:val="."/>
  <w:listSeparator w:val=","/>
  <w14:docId w14:val="3A73C954"/>
  <w15:chartTrackingRefBased/>
  <w15:docId w15:val="{8625120A-8891-4589-B07B-AB576CBF4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color w:val="404040" w:themeColor="text1" w:themeTint="BF"/>
        <w:kern w:val="2"/>
        <w:sz w:val="28"/>
        <w:szCs w:val="28"/>
        <w:lang w:val="en-US" w:eastAsia="ja-JP" w:bidi="ar-SA"/>
        <w14:ligatures w14:val="standard"/>
      </w:rPr>
    </w:rPrDefault>
    <w:pPrDefault>
      <w:pPr>
        <w:spacing w:line="252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051FA"/>
  </w:style>
  <w:style w:type="paragraph" w:styleId="Heading1">
    <w:name w:val="heading 1"/>
    <w:basedOn w:val="Normal"/>
    <w:next w:val="Normal"/>
    <w:link w:val="Heading1Char"/>
    <w:uiPriority w:val="8"/>
    <w:qFormat/>
    <w:rsid w:val="002A3C63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696700" w:themeColor="accent1" w:themeShade="BF"/>
      <w:sz w:val="32"/>
    </w:rPr>
  </w:style>
  <w:style w:type="paragraph" w:styleId="Heading2">
    <w:name w:val="heading 2"/>
    <w:basedOn w:val="Normal"/>
    <w:next w:val="Normal"/>
    <w:link w:val="Heading2Char"/>
    <w:uiPriority w:val="8"/>
    <w:semiHidden/>
    <w:unhideWhenUsed/>
    <w:qFormat/>
    <w:rsid w:val="005F7E71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696700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8"/>
    <w:semiHidden/>
    <w:unhideWhenUsed/>
    <w:qFormat/>
    <w:rsid w:val="005F7E7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464400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8"/>
    <w:semiHidden/>
    <w:unhideWhenUsed/>
    <w:qFormat/>
    <w:rsid w:val="005F7E7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696700" w:themeColor="accent1" w:themeShade="BF"/>
    </w:rPr>
  </w:style>
  <w:style w:type="paragraph" w:styleId="Heading5">
    <w:name w:val="heading 5"/>
    <w:basedOn w:val="Normal"/>
    <w:next w:val="Normal"/>
    <w:link w:val="Heading5Char"/>
    <w:uiPriority w:val="8"/>
    <w:semiHidden/>
    <w:unhideWhenUsed/>
    <w:qFormat/>
    <w:rsid w:val="005F7E7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696700" w:themeColor="accent1" w:themeShade="BF"/>
    </w:rPr>
  </w:style>
  <w:style w:type="paragraph" w:styleId="Heading6">
    <w:name w:val="heading 6"/>
    <w:basedOn w:val="Normal"/>
    <w:next w:val="Normal"/>
    <w:link w:val="Heading6Char"/>
    <w:uiPriority w:val="8"/>
    <w:semiHidden/>
    <w:unhideWhenUsed/>
    <w:qFormat/>
    <w:rsid w:val="005F7E71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464400" w:themeColor="accent1" w:themeShade="7F"/>
    </w:rPr>
  </w:style>
  <w:style w:type="paragraph" w:styleId="Heading7">
    <w:name w:val="heading 7"/>
    <w:basedOn w:val="Normal"/>
    <w:next w:val="Normal"/>
    <w:link w:val="Heading7Char"/>
    <w:uiPriority w:val="8"/>
    <w:semiHidden/>
    <w:unhideWhenUsed/>
    <w:qFormat/>
    <w:rsid w:val="005F7E71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464400" w:themeColor="accent1" w:themeShade="7F"/>
    </w:rPr>
  </w:style>
  <w:style w:type="paragraph" w:styleId="Heading8">
    <w:name w:val="heading 8"/>
    <w:basedOn w:val="Normal"/>
    <w:next w:val="Normal"/>
    <w:link w:val="Heading8Char"/>
    <w:uiPriority w:val="8"/>
    <w:semiHidden/>
    <w:unhideWhenUsed/>
    <w:qFormat/>
    <w:rsid w:val="005F7E71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paragraph" w:styleId="Heading9">
    <w:name w:val="heading 9"/>
    <w:basedOn w:val="Normal"/>
    <w:next w:val="Normal"/>
    <w:link w:val="Heading9Char"/>
    <w:uiPriority w:val="8"/>
    <w:semiHidden/>
    <w:unhideWhenUsed/>
    <w:qFormat/>
    <w:rsid w:val="005F7E71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Space">
    <w:name w:val="Table Space"/>
    <w:basedOn w:val="Normal"/>
    <w:uiPriority w:val="99"/>
    <w:semiHidden/>
    <w:pPr>
      <w:spacing w:line="120" w:lineRule="exact"/>
    </w:pPr>
    <w:rPr>
      <w:sz w:val="22"/>
    </w:rPr>
  </w:style>
  <w:style w:type="paragraph" w:styleId="Title">
    <w:name w:val="Title"/>
    <w:basedOn w:val="Normal"/>
    <w:next w:val="Normal"/>
    <w:link w:val="TitleChar"/>
    <w:uiPriority w:val="1"/>
    <w:qFormat/>
    <w:pPr>
      <w:spacing w:line="192" w:lineRule="auto"/>
      <w:ind w:left="-72"/>
      <w:contextualSpacing/>
    </w:pPr>
    <w:rPr>
      <w:rFonts w:asciiTheme="majorHAnsi" w:eastAsiaTheme="majorEastAsia" w:hAnsiTheme="majorHAnsi" w:cstheme="majorBidi"/>
      <w:caps/>
      <w:kern w:val="28"/>
      <w:sz w:val="180"/>
    </w:rPr>
  </w:style>
  <w:style w:type="character" w:customStyle="1" w:styleId="TitleChar">
    <w:name w:val="Title Char"/>
    <w:basedOn w:val="DefaultParagraphFont"/>
    <w:link w:val="Title"/>
    <w:uiPriority w:val="1"/>
    <w:rsid w:val="004051FA"/>
    <w:rPr>
      <w:rFonts w:asciiTheme="majorHAnsi" w:eastAsiaTheme="majorEastAsia" w:hAnsiTheme="majorHAnsi" w:cstheme="majorBidi"/>
      <w:caps/>
      <w:kern w:val="28"/>
      <w:sz w:val="180"/>
    </w:rPr>
  </w:style>
  <w:style w:type="character" w:styleId="Strong">
    <w:name w:val="Strong"/>
    <w:basedOn w:val="DefaultParagraphFont"/>
    <w:uiPriority w:val="2"/>
    <w:qFormat/>
    <w:rsid w:val="002A3C63"/>
    <w:rPr>
      <w:b w:val="0"/>
      <w:bCs w:val="0"/>
      <w:color w:val="696700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8"/>
    <w:rsid w:val="002A3C63"/>
    <w:rPr>
      <w:rFonts w:asciiTheme="majorHAnsi" w:eastAsiaTheme="majorEastAsia" w:hAnsiTheme="majorHAnsi" w:cstheme="majorBidi"/>
      <w:color w:val="696700" w:themeColor="accent1" w:themeShade="BF"/>
      <w:sz w:val="32"/>
    </w:rPr>
  </w:style>
  <w:style w:type="paragraph" w:customStyle="1" w:styleId="EventHeading">
    <w:name w:val="Event Heading"/>
    <w:basedOn w:val="Normal"/>
    <w:uiPriority w:val="3"/>
    <w:qFormat/>
    <w:rsid w:val="002A3C63"/>
    <w:pPr>
      <w:spacing w:before="540" w:line="216" w:lineRule="auto"/>
    </w:pPr>
    <w:rPr>
      <w:rFonts w:asciiTheme="majorHAnsi" w:eastAsiaTheme="majorEastAsia" w:hAnsiTheme="majorHAnsi" w:cstheme="majorBidi"/>
      <w:caps/>
      <w:color w:val="696700" w:themeColor="accent1" w:themeShade="BF"/>
      <w:sz w:val="48"/>
    </w:rPr>
  </w:style>
  <w:style w:type="paragraph" w:customStyle="1" w:styleId="EventInfo">
    <w:name w:val="Event Info"/>
    <w:basedOn w:val="Normal"/>
    <w:uiPriority w:val="4"/>
    <w:qFormat/>
    <w:pPr>
      <w:spacing w:before="40" w:line="211" w:lineRule="auto"/>
      <w:contextualSpacing/>
    </w:pPr>
    <w:rPr>
      <w:sz w:val="76"/>
    </w:rPr>
  </w:style>
  <w:style w:type="paragraph" w:customStyle="1" w:styleId="Address">
    <w:name w:val="Address"/>
    <w:basedOn w:val="Normal"/>
    <w:uiPriority w:val="5"/>
    <w:qFormat/>
    <w:rsid w:val="002A3C63"/>
    <w:pPr>
      <w:spacing w:after="600" w:line="240" w:lineRule="auto"/>
    </w:pPr>
    <w:rPr>
      <w:color w:val="696700" w:themeColor="accent1" w:themeShade="BF"/>
    </w:rPr>
  </w:style>
  <w:style w:type="paragraph" w:styleId="BlockText">
    <w:name w:val="Block Text"/>
    <w:basedOn w:val="Normal"/>
    <w:uiPriority w:val="6"/>
    <w:unhideWhenUsed/>
    <w:qFormat/>
    <w:pPr>
      <w:spacing w:line="276" w:lineRule="auto"/>
    </w:pPr>
  </w:style>
  <w:style w:type="paragraph" w:customStyle="1" w:styleId="EventSubhead">
    <w:name w:val="Event Subhead"/>
    <w:basedOn w:val="Normal"/>
    <w:uiPriority w:val="7"/>
    <w:qFormat/>
    <w:pPr>
      <w:spacing w:line="216" w:lineRule="auto"/>
    </w:pPr>
    <w:rPr>
      <w:rFonts w:asciiTheme="majorHAnsi" w:eastAsiaTheme="majorEastAsia" w:hAnsiTheme="majorHAnsi" w:cstheme="majorBidi"/>
      <w:caps/>
      <w:sz w:val="48"/>
    </w:rPr>
  </w:style>
  <w:style w:type="character" w:styleId="FollowedHyperlink">
    <w:name w:val="FollowedHyperlink"/>
    <w:basedOn w:val="DefaultParagraphFont"/>
    <w:uiPriority w:val="99"/>
    <w:semiHidden/>
    <w:unhideWhenUsed/>
    <w:rPr>
      <w:color w:val="1A1A1A" w:themeColor="text2"/>
      <w:u w:val="none"/>
    </w:rPr>
  </w:style>
  <w:style w:type="character" w:styleId="PlaceholderText">
    <w:name w:val="Placeholder Text"/>
    <w:basedOn w:val="DefaultParagraphFont"/>
    <w:uiPriority w:val="99"/>
    <w:semiHidden/>
    <w:rsid w:val="00EE327C"/>
    <w:rPr>
      <w:color w:val="404040" w:themeColor="background2" w:themeShade="80"/>
    </w:rPr>
  </w:style>
  <w:style w:type="paragraph" w:styleId="Header">
    <w:name w:val="header"/>
    <w:basedOn w:val="Normal"/>
    <w:link w:val="HeaderChar"/>
    <w:uiPriority w:val="99"/>
    <w:unhideWhenUsed/>
    <w:rsid w:val="00EE327C"/>
    <w:pPr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327C"/>
  </w:style>
  <w:style w:type="paragraph" w:styleId="Footer">
    <w:name w:val="footer"/>
    <w:basedOn w:val="Normal"/>
    <w:link w:val="FooterChar"/>
    <w:uiPriority w:val="99"/>
    <w:unhideWhenUsed/>
    <w:rsid w:val="00501AF7"/>
    <w:pPr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01AF7"/>
  </w:style>
  <w:style w:type="paragraph" w:styleId="BalloonText">
    <w:name w:val="Balloon Text"/>
    <w:basedOn w:val="Normal"/>
    <w:link w:val="BalloonTextChar"/>
    <w:uiPriority w:val="99"/>
    <w:semiHidden/>
    <w:unhideWhenUsed/>
    <w:rsid w:val="005F7E71"/>
    <w:pPr>
      <w:spacing w:line="240" w:lineRule="auto"/>
    </w:pPr>
    <w:rPr>
      <w:rFonts w:ascii="Segoe UI" w:hAnsi="Segoe UI" w:cs="Segoe UI"/>
      <w:sz w:val="22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F7E71"/>
    <w:rPr>
      <w:rFonts w:ascii="Segoe UI" w:hAnsi="Segoe UI" w:cs="Segoe UI"/>
      <w:sz w:val="22"/>
      <w:szCs w:val="18"/>
    </w:rPr>
  </w:style>
  <w:style w:type="paragraph" w:styleId="Bibliography">
    <w:name w:val="Bibliography"/>
    <w:basedOn w:val="Normal"/>
    <w:next w:val="Normal"/>
    <w:uiPriority w:val="37"/>
    <w:semiHidden/>
    <w:unhideWhenUsed/>
    <w:rsid w:val="005F7E71"/>
  </w:style>
  <w:style w:type="paragraph" w:styleId="BodyText">
    <w:name w:val="Body Text"/>
    <w:basedOn w:val="Normal"/>
    <w:link w:val="BodyTextChar"/>
    <w:uiPriority w:val="99"/>
    <w:semiHidden/>
    <w:unhideWhenUsed/>
    <w:rsid w:val="005F7E71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5F7E71"/>
  </w:style>
  <w:style w:type="paragraph" w:styleId="BodyText2">
    <w:name w:val="Body Text 2"/>
    <w:basedOn w:val="Normal"/>
    <w:link w:val="BodyText2Char"/>
    <w:uiPriority w:val="99"/>
    <w:semiHidden/>
    <w:unhideWhenUsed/>
    <w:rsid w:val="005F7E71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F7E71"/>
  </w:style>
  <w:style w:type="paragraph" w:styleId="BodyText3">
    <w:name w:val="Body Text 3"/>
    <w:basedOn w:val="Normal"/>
    <w:link w:val="BodyText3Char"/>
    <w:uiPriority w:val="99"/>
    <w:semiHidden/>
    <w:unhideWhenUsed/>
    <w:rsid w:val="005F7E71"/>
    <w:pPr>
      <w:spacing w:after="120"/>
    </w:pPr>
    <w:rPr>
      <w:sz w:val="22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F7E71"/>
    <w:rPr>
      <w:sz w:val="22"/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F7E71"/>
    <w:pPr>
      <w:spacing w:after="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F7E71"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F7E71"/>
    <w:pPr>
      <w:spacing w:after="120"/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F7E71"/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F7E71"/>
    <w:pPr>
      <w:spacing w:after="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F7E71"/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F7E71"/>
    <w:pPr>
      <w:spacing w:after="120"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F7E71"/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F7E71"/>
    <w:pPr>
      <w:spacing w:after="120"/>
      <w:ind w:left="360"/>
    </w:pPr>
    <w:rPr>
      <w:sz w:val="22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F7E71"/>
    <w:rPr>
      <w:sz w:val="22"/>
      <w:szCs w:val="16"/>
    </w:rPr>
  </w:style>
  <w:style w:type="character" w:styleId="BookTitle">
    <w:name w:val="Book Title"/>
    <w:basedOn w:val="DefaultParagraphFont"/>
    <w:uiPriority w:val="33"/>
    <w:semiHidden/>
    <w:unhideWhenUsed/>
    <w:qFormat/>
    <w:rsid w:val="005F7E71"/>
    <w:rPr>
      <w:b/>
      <w:bCs/>
      <w:i/>
      <w:iCs/>
      <w:spacing w:val="5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F7E71"/>
    <w:pPr>
      <w:spacing w:after="200" w:line="240" w:lineRule="auto"/>
    </w:pPr>
    <w:rPr>
      <w:i/>
      <w:iCs/>
      <w:color w:val="1A1A1A" w:themeColor="text2"/>
      <w:sz w:val="22"/>
      <w:szCs w:val="18"/>
    </w:rPr>
  </w:style>
  <w:style w:type="paragraph" w:styleId="Closing">
    <w:name w:val="Closing"/>
    <w:basedOn w:val="Normal"/>
    <w:link w:val="ClosingChar"/>
    <w:uiPriority w:val="99"/>
    <w:semiHidden/>
    <w:unhideWhenUsed/>
    <w:rsid w:val="005F7E71"/>
    <w:pPr>
      <w:spacing w:line="240" w:lineRule="auto"/>
      <w:ind w:left="4320"/>
    </w:pPr>
  </w:style>
  <w:style w:type="character" w:customStyle="1" w:styleId="ClosingChar">
    <w:name w:val="Closing Char"/>
    <w:basedOn w:val="DefaultParagraphFont"/>
    <w:link w:val="Closing"/>
    <w:uiPriority w:val="99"/>
    <w:semiHidden/>
    <w:rsid w:val="005F7E71"/>
  </w:style>
  <w:style w:type="table" w:styleId="ColorfulGrid">
    <w:name w:val="Colorful Grid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DB5" w:themeFill="accent1" w:themeFillTint="33"/>
    </w:tcPr>
    <w:tblStylePr w:type="firstRow">
      <w:rPr>
        <w:b/>
        <w:bCs/>
      </w:rPr>
      <w:tblPr/>
      <w:tcPr>
        <w:shd w:val="clear" w:color="auto" w:fill="FFFC6B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C6B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696700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696700" w:themeFill="accent1" w:themeFillShade="BF"/>
      </w:tc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shd w:val="clear" w:color="auto" w:fill="FFFC47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EDA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8D8B00" w:themeColor="accent1"/>
        <w:bottom w:val="single" w:sz="4" w:space="0" w:color="8D8B00" w:themeColor="accent1"/>
        <w:right w:val="single" w:sz="4" w:space="0" w:color="8D8B00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EDA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45300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45300" w:themeColor="accent1" w:themeShade="99"/>
          <w:insideV w:val="nil"/>
        </w:tcBorders>
        <w:shd w:val="clear" w:color="auto" w:fill="545300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45300" w:themeFill="accent1" w:themeFillShade="99"/>
      </w:tcPr>
    </w:tblStylePr>
    <w:tblStylePr w:type="band1Vert">
      <w:tblPr/>
      <w:tcPr>
        <w:shd w:val="clear" w:color="auto" w:fill="FFFC6B" w:themeFill="accent1" w:themeFillTint="66"/>
      </w:tcPr>
    </w:tblStylePr>
    <w:tblStylePr w:type="band1Horz">
      <w:tblPr/>
      <w:tcPr>
        <w:shd w:val="clear" w:color="auto" w:fill="FFFC47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6A6A6A" w:themeColor="accent2" w:themeShade="99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A5A5A" w:themeColor="accent3" w:themeShade="99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4C4C" w:themeColor="accent4" w:themeShade="99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93939" w:themeColor="accent5" w:themeShade="99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E2E2E" w:themeColor="accent6" w:themeShade="99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F7E71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F7E71"/>
    <w:rPr>
      <w:sz w:val="22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F7E7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F7E71"/>
    <w:rPr>
      <w:b/>
      <w:bCs/>
      <w:sz w:val="22"/>
    </w:rPr>
  </w:style>
  <w:style w:type="table" w:styleId="DarkList">
    <w:name w:val="Dark List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D8B00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6440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696700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6700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5F7E71"/>
  </w:style>
  <w:style w:type="character" w:customStyle="1" w:styleId="DateChar">
    <w:name w:val="Date Char"/>
    <w:basedOn w:val="DefaultParagraphFont"/>
    <w:link w:val="Date"/>
    <w:uiPriority w:val="99"/>
    <w:semiHidden/>
    <w:rsid w:val="005F7E71"/>
  </w:style>
  <w:style w:type="paragraph" w:styleId="DocumentMap">
    <w:name w:val="Document Map"/>
    <w:basedOn w:val="Normal"/>
    <w:link w:val="DocumentMapChar"/>
    <w:uiPriority w:val="99"/>
    <w:semiHidden/>
    <w:unhideWhenUsed/>
    <w:rsid w:val="005F7E71"/>
    <w:pPr>
      <w:spacing w:line="240" w:lineRule="auto"/>
    </w:pPr>
    <w:rPr>
      <w:rFonts w:ascii="Segoe UI" w:hAnsi="Segoe UI" w:cs="Segoe UI"/>
      <w:sz w:val="22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F7E71"/>
    <w:rPr>
      <w:rFonts w:ascii="Segoe UI" w:hAnsi="Segoe UI" w:cs="Segoe UI"/>
      <w:sz w:val="22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F7E71"/>
    <w:pPr>
      <w:spacing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F7E71"/>
  </w:style>
  <w:style w:type="character" w:styleId="Emphasis">
    <w:name w:val="Emphasis"/>
    <w:basedOn w:val="DefaultParagraphFont"/>
    <w:uiPriority w:val="20"/>
    <w:semiHidden/>
    <w:unhideWhenUsed/>
    <w:qFormat/>
    <w:rsid w:val="005F7E71"/>
    <w:rPr>
      <w:i/>
      <w:iCs/>
    </w:rPr>
  </w:style>
  <w:style w:type="character" w:styleId="EndnoteReference">
    <w:name w:val="endnote reference"/>
    <w:basedOn w:val="DefaultParagraphFont"/>
    <w:uiPriority w:val="99"/>
    <w:semiHidden/>
    <w:unhideWhenUsed/>
    <w:rsid w:val="005F7E71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F7E71"/>
    <w:rPr>
      <w:sz w:val="22"/>
    </w:rPr>
  </w:style>
  <w:style w:type="paragraph" w:styleId="EnvelopeAddress">
    <w:name w:val="envelope address"/>
    <w:basedOn w:val="Normal"/>
    <w:uiPriority w:val="99"/>
    <w:semiHidden/>
    <w:unhideWhenUsed/>
    <w:rsid w:val="005F7E71"/>
    <w:pPr>
      <w:framePr w:w="7920" w:h="1980" w:hRule="exact" w:hSpace="180" w:wrap="auto" w:hAnchor="page" w:xAlign="center" w:yAlign="bottom"/>
      <w:spacing w:line="240" w:lineRule="auto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sz w:val="22"/>
    </w:rPr>
  </w:style>
  <w:style w:type="character" w:styleId="FootnoteReference">
    <w:name w:val="footnote reference"/>
    <w:basedOn w:val="DefaultParagraphFont"/>
    <w:uiPriority w:val="99"/>
    <w:semiHidden/>
    <w:unhideWhenUsed/>
    <w:rsid w:val="005F7E71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F7E71"/>
    <w:pPr>
      <w:spacing w:line="240" w:lineRule="auto"/>
    </w:pPr>
    <w:rPr>
      <w:sz w:val="22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F7E71"/>
    <w:rPr>
      <w:sz w:val="22"/>
    </w:rPr>
  </w:style>
  <w:style w:type="table" w:styleId="GridTable1Light">
    <w:name w:val="Grid Table 1 Light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C6B" w:themeColor="accent1" w:themeTint="66"/>
        <w:left w:val="single" w:sz="4" w:space="0" w:color="FFFC6B" w:themeColor="accent1" w:themeTint="66"/>
        <w:bottom w:val="single" w:sz="4" w:space="0" w:color="FFFC6B" w:themeColor="accent1" w:themeTint="66"/>
        <w:right w:val="single" w:sz="4" w:space="0" w:color="FFFC6B" w:themeColor="accent1" w:themeTint="66"/>
        <w:insideH w:val="single" w:sz="4" w:space="0" w:color="FFFC6B" w:themeColor="accent1" w:themeTint="66"/>
        <w:insideV w:val="single" w:sz="4" w:space="0" w:color="FFFC6B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FFFB21" w:themeColor="accent1" w:themeTint="99"/>
        <w:bottom w:val="single" w:sz="2" w:space="0" w:color="FFFB21" w:themeColor="accent1" w:themeTint="99"/>
        <w:insideH w:val="single" w:sz="2" w:space="0" w:color="FFFB21" w:themeColor="accent1" w:themeTint="99"/>
        <w:insideV w:val="single" w:sz="2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B21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B21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3">
    <w:name w:val="Grid Table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bottom w:val="single" w:sz="4" w:space="0" w:color="FFFB21" w:themeColor="accent1" w:themeTint="99"/>
        </w:tcBorders>
      </w:tcPr>
    </w:tblStylePr>
    <w:tblStylePr w:type="nwCell">
      <w:tblPr/>
      <w:tcPr>
        <w:tcBorders>
          <w:bottom w:val="single" w:sz="4" w:space="0" w:color="FFFB21" w:themeColor="accent1" w:themeTint="99"/>
        </w:tcBorders>
      </w:tcPr>
    </w:tblStylePr>
    <w:tblStylePr w:type="seCell">
      <w:tblPr/>
      <w:tcPr>
        <w:tcBorders>
          <w:top w:val="single" w:sz="4" w:space="0" w:color="FFFB21" w:themeColor="accent1" w:themeTint="99"/>
        </w:tcBorders>
      </w:tcPr>
    </w:tblStylePr>
    <w:tblStylePr w:type="swCell">
      <w:tblPr/>
      <w:tcPr>
        <w:tcBorders>
          <w:top w:val="single" w:sz="4" w:space="0" w:color="FFFB21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D8B00" w:themeColor="accent1"/>
          <w:left w:val="single" w:sz="4" w:space="0" w:color="8D8B00" w:themeColor="accent1"/>
          <w:bottom w:val="single" w:sz="4" w:space="0" w:color="8D8B00" w:themeColor="accent1"/>
          <w:right w:val="single" w:sz="4" w:space="0" w:color="8D8B00" w:themeColor="accent1"/>
          <w:insideH w:val="nil"/>
          <w:insideV w:val="nil"/>
        </w:tcBorders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DB5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D8B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D8B00" w:themeFill="accent1"/>
      </w:tcPr>
    </w:tblStylePr>
    <w:tblStylePr w:type="band1Vert">
      <w:tblPr/>
      <w:tcPr>
        <w:shd w:val="clear" w:color="auto" w:fill="FFFC6B" w:themeFill="accent1" w:themeFillTint="66"/>
      </w:tcPr>
    </w:tblStylePr>
    <w:tblStylePr w:type="band1Horz">
      <w:tblPr/>
      <w:tcPr>
        <w:shd w:val="clear" w:color="auto" w:fill="FFFC6B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  <w:insideV w:val="single" w:sz="4" w:space="0" w:color="FFFB21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bottom w:val="single" w:sz="4" w:space="0" w:color="FFFB21" w:themeColor="accent1" w:themeTint="99"/>
        </w:tcBorders>
      </w:tcPr>
    </w:tblStylePr>
    <w:tblStylePr w:type="nwCell">
      <w:tblPr/>
      <w:tcPr>
        <w:tcBorders>
          <w:bottom w:val="single" w:sz="4" w:space="0" w:color="FFFB21" w:themeColor="accent1" w:themeTint="99"/>
        </w:tcBorders>
      </w:tcPr>
    </w:tblStylePr>
    <w:tblStylePr w:type="seCell">
      <w:tblPr/>
      <w:tcPr>
        <w:tcBorders>
          <w:top w:val="single" w:sz="4" w:space="0" w:color="FFFB21" w:themeColor="accent1" w:themeTint="99"/>
        </w:tcBorders>
      </w:tcPr>
    </w:tblStylePr>
    <w:tblStylePr w:type="swCell">
      <w:tblPr/>
      <w:tcPr>
        <w:tcBorders>
          <w:top w:val="single" w:sz="4" w:space="0" w:color="FFFB21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eading2Char">
    <w:name w:val="Heading 2 Char"/>
    <w:basedOn w:val="DefaultParagraphFont"/>
    <w:link w:val="Heading2"/>
    <w:uiPriority w:val="8"/>
    <w:semiHidden/>
    <w:rsid w:val="00772F94"/>
    <w:rPr>
      <w:rFonts w:asciiTheme="majorHAnsi" w:eastAsiaTheme="majorEastAsia" w:hAnsiTheme="majorHAnsi" w:cstheme="majorBidi"/>
      <w:color w:val="696700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8"/>
    <w:semiHidden/>
    <w:rsid w:val="00772F94"/>
    <w:rPr>
      <w:rFonts w:asciiTheme="majorHAnsi" w:eastAsiaTheme="majorEastAsia" w:hAnsiTheme="majorHAnsi" w:cstheme="majorBidi"/>
      <w:color w:val="464400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8"/>
    <w:semiHidden/>
    <w:rsid w:val="00772F94"/>
    <w:rPr>
      <w:rFonts w:asciiTheme="majorHAnsi" w:eastAsiaTheme="majorEastAsia" w:hAnsiTheme="majorHAnsi" w:cstheme="majorBidi"/>
      <w:i/>
      <w:iCs/>
      <w:color w:val="696700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8"/>
    <w:semiHidden/>
    <w:rsid w:val="00772F94"/>
    <w:rPr>
      <w:rFonts w:asciiTheme="majorHAnsi" w:eastAsiaTheme="majorEastAsia" w:hAnsiTheme="majorHAnsi" w:cstheme="majorBidi"/>
      <w:color w:val="696700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8"/>
    <w:semiHidden/>
    <w:rsid w:val="00772F94"/>
    <w:rPr>
      <w:rFonts w:asciiTheme="majorHAnsi" w:eastAsiaTheme="majorEastAsia" w:hAnsiTheme="majorHAnsi" w:cstheme="majorBidi"/>
      <w:color w:val="46440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8"/>
    <w:semiHidden/>
    <w:rsid w:val="00772F94"/>
    <w:rPr>
      <w:rFonts w:asciiTheme="majorHAnsi" w:eastAsiaTheme="majorEastAsia" w:hAnsiTheme="majorHAnsi" w:cstheme="majorBidi"/>
      <w:i/>
      <w:iCs/>
      <w:color w:val="464400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8"/>
    <w:semiHidden/>
    <w:rsid w:val="00772F94"/>
    <w:rPr>
      <w:rFonts w:asciiTheme="majorHAnsi" w:eastAsiaTheme="majorEastAsia" w:hAnsiTheme="majorHAnsi" w:cstheme="majorBidi"/>
      <w:color w:val="272727" w:themeColor="text1" w:themeTint="D8"/>
      <w:sz w:val="22"/>
      <w:szCs w:val="21"/>
    </w:rPr>
  </w:style>
  <w:style w:type="character" w:customStyle="1" w:styleId="Heading9Char">
    <w:name w:val="Heading 9 Char"/>
    <w:basedOn w:val="DefaultParagraphFont"/>
    <w:link w:val="Heading9"/>
    <w:uiPriority w:val="8"/>
    <w:semiHidden/>
    <w:rsid w:val="00772F94"/>
    <w:rPr>
      <w:rFonts w:asciiTheme="majorHAnsi" w:eastAsiaTheme="majorEastAsia" w:hAnsiTheme="majorHAnsi" w:cstheme="majorBidi"/>
      <w:i/>
      <w:iCs/>
      <w:color w:val="272727" w:themeColor="text1" w:themeTint="D8"/>
      <w:sz w:val="22"/>
      <w:szCs w:val="21"/>
    </w:rPr>
  </w:style>
  <w:style w:type="character" w:styleId="HTMLAcronym">
    <w:name w:val="HTML Acronym"/>
    <w:basedOn w:val="DefaultParagraphFont"/>
    <w:uiPriority w:val="99"/>
    <w:semiHidden/>
    <w:unhideWhenUsed/>
    <w:rsid w:val="005F7E71"/>
  </w:style>
  <w:style w:type="paragraph" w:styleId="HTMLAddress">
    <w:name w:val="HTML Address"/>
    <w:basedOn w:val="Normal"/>
    <w:link w:val="HTMLAddressChar"/>
    <w:uiPriority w:val="99"/>
    <w:semiHidden/>
    <w:unhideWhenUsed/>
    <w:rsid w:val="005F7E71"/>
    <w:pPr>
      <w:spacing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F7E71"/>
    <w:rPr>
      <w:i/>
      <w:iCs/>
    </w:rPr>
  </w:style>
  <w:style w:type="character" w:styleId="HTMLCite">
    <w:name w:val="HTML Cite"/>
    <w:basedOn w:val="DefaultParagraphFont"/>
    <w:uiPriority w:val="99"/>
    <w:semiHidden/>
    <w:unhideWhenUsed/>
    <w:rsid w:val="005F7E71"/>
    <w:rPr>
      <w:i/>
      <w:iCs/>
    </w:rPr>
  </w:style>
  <w:style w:type="character" w:styleId="HTMLCode">
    <w:name w:val="HTML Code"/>
    <w:basedOn w:val="DefaultParagraphFont"/>
    <w:uiPriority w:val="99"/>
    <w:semiHidden/>
    <w:unhideWhenUsed/>
    <w:rsid w:val="005F7E71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F7E71"/>
    <w:rPr>
      <w:i/>
      <w:iCs/>
    </w:rPr>
  </w:style>
  <w:style w:type="character" w:styleId="HTMLKeyboard">
    <w:name w:val="HTML Keyboard"/>
    <w:basedOn w:val="DefaultParagraphFont"/>
    <w:uiPriority w:val="99"/>
    <w:semiHidden/>
    <w:unhideWhenUsed/>
    <w:rsid w:val="005F7E71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F7E71"/>
    <w:pPr>
      <w:spacing w:line="240" w:lineRule="auto"/>
    </w:pPr>
    <w:rPr>
      <w:rFonts w:ascii="Consolas" w:hAnsi="Consolas"/>
      <w:sz w:val="22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F7E71"/>
    <w:rPr>
      <w:rFonts w:ascii="Consolas" w:hAnsi="Consolas"/>
      <w:sz w:val="22"/>
    </w:rPr>
  </w:style>
  <w:style w:type="character" w:styleId="HTMLSample">
    <w:name w:val="HTML Sample"/>
    <w:basedOn w:val="DefaultParagraphFont"/>
    <w:uiPriority w:val="99"/>
    <w:semiHidden/>
    <w:unhideWhenUsed/>
    <w:rsid w:val="005F7E71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F7E71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F7E71"/>
    <w:rPr>
      <w:i/>
      <w:iCs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F7E71"/>
    <w:pPr>
      <w:spacing w:line="240" w:lineRule="auto"/>
      <w:ind w:left="280" w:hanging="280"/>
    </w:pPr>
  </w:style>
  <w:style w:type="paragraph" w:styleId="Index2">
    <w:name w:val="index 2"/>
    <w:basedOn w:val="Normal"/>
    <w:next w:val="Normal"/>
    <w:autoRedefine/>
    <w:uiPriority w:val="99"/>
    <w:semiHidden/>
    <w:unhideWhenUsed/>
    <w:rsid w:val="005F7E71"/>
    <w:pPr>
      <w:spacing w:line="240" w:lineRule="auto"/>
      <w:ind w:left="560" w:hanging="280"/>
    </w:pPr>
  </w:style>
  <w:style w:type="paragraph" w:styleId="Index3">
    <w:name w:val="index 3"/>
    <w:basedOn w:val="Normal"/>
    <w:next w:val="Normal"/>
    <w:autoRedefine/>
    <w:uiPriority w:val="99"/>
    <w:semiHidden/>
    <w:unhideWhenUsed/>
    <w:rsid w:val="005F7E71"/>
    <w:pPr>
      <w:spacing w:line="240" w:lineRule="auto"/>
      <w:ind w:left="840" w:hanging="280"/>
    </w:pPr>
  </w:style>
  <w:style w:type="paragraph" w:styleId="Index4">
    <w:name w:val="index 4"/>
    <w:basedOn w:val="Normal"/>
    <w:next w:val="Normal"/>
    <w:autoRedefine/>
    <w:uiPriority w:val="99"/>
    <w:semiHidden/>
    <w:unhideWhenUsed/>
    <w:rsid w:val="005F7E71"/>
    <w:pPr>
      <w:spacing w:line="240" w:lineRule="auto"/>
      <w:ind w:left="1120" w:hanging="280"/>
    </w:pPr>
  </w:style>
  <w:style w:type="paragraph" w:styleId="Index5">
    <w:name w:val="index 5"/>
    <w:basedOn w:val="Normal"/>
    <w:next w:val="Normal"/>
    <w:autoRedefine/>
    <w:uiPriority w:val="99"/>
    <w:semiHidden/>
    <w:unhideWhenUsed/>
    <w:rsid w:val="005F7E71"/>
    <w:pPr>
      <w:spacing w:line="240" w:lineRule="auto"/>
      <w:ind w:left="1400" w:hanging="280"/>
    </w:pPr>
  </w:style>
  <w:style w:type="paragraph" w:styleId="Index6">
    <w:name w:val="index 6"/>
    <w:basedOn w:val="Normal"/>
    <w:next w:val="Normal"/>
    <w:autoRedefine/>
    <w:uiPriority w:val="99"/>
    <w:semiHidden/>
    <w:unhideWhenUsed/>
    <w:rsid w:val="005F7E71"/>
    <w:pPr>
      <w:spacing w:line="240" w:lineRule="auto"/>
      <w:ind w:left="1680" w:hanging="280"/>
    </w:pPr>
  </w:style>
  <w:style w:type="paragraph" w:styleId="Index7">
    <w:name w:val="index 7"/>
    <w:basedOn w:val="Normal"/>
    <w:next w:val="Normal"/>
    <w:autoRedefine/>
    <w:uiPriority w:val="99"/>
    <w:semiHidden/>
    <w:unhideWhenUsed/>
    <w:rsid w:val="005F7E71"/>
    <w:pPr>
      <w:spacing w:line="240" w:lineRule="auto"/>
      <w:ind w:left="1960" w:hanging="280"/>
    </w:pPr>
  </w:style>
  <w:style w:type="paragraph" w:styleId="Index8">
    <w:name w:val="index 8"/>
    <w:basedOn w:val="Normal"/>
    <w:next w:val="Normal"/>
    <w:autoRedefine/>
    <w:uiPriority w:val="99"/>
    <w:semiHidden/>
    <w:unhideWhenUsed/>
    <w:rsid w:val="005F7E71"/>
    <w:pPr>
      <w:spacing w:line="240" w:lineRule="auto"/>
      <w:ind w:left="2240" w:hanging="280"/>
    </w:pPr>
  </w:style>
  <w:style w:type="paragraph" w:styleId="Index9">
    <w:name w:val="index 9"/>
    <w:basedOn w:val="Normal"/>
    <w:next w:val="Normal"/>
    <w:autoRedefine/>
    <w:uiPriority w:val="99"/>
    <w:semiHidden/>
    <w:unhideWhenUsed/>
    <w:rsid w:val="005F7E71"/>
    <w:pPr>
      <w:spacing w:line="240" w:lineRule="auto"/>
      <w:ind w:left="2520" w:hanging="280"/>
    </w:pPr>
  </w:style>
  <w:style w:type="paragraph" w:styleId="IndexHeading">
    <w:name w:val="index heading"/>
    <w:basedOn w:val="Normal"/>
    <w:next w:val="Index1"/>
    <w:uiPriority w:val="99"/>
    <w:semiHidden/>
    <w:unhideWhenUsed/>
    <w:rsid w:val="005F7E71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unhideWhenUsed/>
    <w:qFormat/>
    <w:rsid w:val="00EE327C"/>
    <w:rPr>
      <w:i/>
      <w:iCs/>
      <w:color w:val="696700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EE327C"/>
    <w:pPr>
      <w:pBdr>
        <w:top w:val="single" w:sz="4" w:space="10" w:color="8D8B00" w:themeColor="accent1"/>
        <w:bottom w:val="single" w:sz="4" w:space="10" w:color="8D8B00" w:themeColor="accent1"/>
      </w:pBdr>
      <w:spacing w:before="360" w:after="360"/>
      <w:ind w:left="864" w:right="864"/>
      <w:jc w:val="center"/>
    </w:pPr>
    <w:rPr>
      <w:i/>
      <w:iCs/>
      <w:color w:val="696700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EE327C"/>
    <w:rPr>
      <w:i/>
      <w:iCs/>
      <w:color w:val="696700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EE327C"/>
    <w:rPr>
      <w:b/>
      <w:bCs/>
      <w:caps w:val="0"/>
      <w:smallCaps/>
      <w:color w:val="696700" w:themeColor="accent1" w:themeShade="BF"/>
      <w:spacing w:val="5"/>
    </w:rPr>
  </w:style>
  <w:style w:type="table" w:styleId="LightGrid">
    <w:name w:val="Light Grid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  <w:insideH w:val="single" w:sz="8" w:space="0" w:color="8D8B00" w:themeColor="accent1"/>
        <w:insideV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18" w:space="0" w:color="8D8B00" w:themeColor="accent1"/>
          <w:right w:val="single" w:sz="8" w:space="0" w:color="8D8B00" w:themeColor="accent1"/>
          <w:insideH w:val="nil"/>
          <w:insideV w:val="single" w:sz="8" w:space="0" w:color="8D8B00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H w:val="nil"/>
          <w:insideV w:val="single" w:sz="8" w:space="0" w:color="8D8B00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band1Vert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  <w:shd w:val="clear" w:color="auto" w:fill="FFFDA3" w:themeFill="accent1" w:themeFillTint="3F"/>
      </w:tcPr>
    </w:tblStylePr>
    <w:tblStylePr w:type="band1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V w:val="single" w:sz="8" w:space="0" w:color="8D8B00" w:themeColor="accent1"/>
        </w:tcBorders>
        <w:shd w:val="clear" w:color="auto" w:fill="FFFDA3" w:themeFill="accent1" w:themeFillTint="3F"/>
      </w:tcPr>
    </w:tblStylePr>
    <w:tblStylePr w:type="band2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  <w:insideV w:val="single" w:sz="8" w:space="0" w:color="8D8B00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B2B2B2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B2B2B2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969696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969696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808080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808080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5F5F5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5F5F5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4D4D4D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4D4D4D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  <w:tblStylePr w:type="band1Horz">
      <w:tblPr/>
      <w:tcPr>
        <w:tcBorders>
          <w:top w:val="single" w:sz="8" w:space="0" w:color="8D8B00" w:themeColor="accent1"/>
          <w:left w:val="single" w:sz="8" w:space="0" w:color="8D8B00" w:themeColor="accent1"/>
          <w:bottom w:val="single" w:sz="8" w:space="0" w:color="8D8B00" w:themeColor="accent1"/>
          <w:right w:val="single" w:sz="8" w:space="0" w:color="8D8B00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F7E71"/>
    <w:pPr>
      <w:spacing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8" w:space="0" w:color="8D8B00" w:themeColor="accent1"/>
        <w:bottom w:val="single" w:sz="8" w:space="0" w:color="8D8B00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D8B00" w:themeColor="accent1"/>
          <w:left w:val="nil"/>
          <w:bottom w:val="single" w:sz="8" w:space="0" w:color="8D8B00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D8B00" w:themeColor="accent1"/>
          <w:left w:val="nil"/>
          <w:bottom w:val="single" w:sz="8" w:space="0" w:color="8D8B00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F7E71"/>
  </w:style>
  <w:style w:type="paragraph" w:styleId="List">
    <w:name w:val="List"/>
    <w:basedOn w:val="Normal"/>
    <w:uiPriority w:val="99"/>
    <w:semiHidden/>
    <w:unhideWhenUsed/>
    <w:rsid w:val="005F7E71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005F7E71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005F7E71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005F7E71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005F7E71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005F7E71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005F7E71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005F7E71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005F7E71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005F7E71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005F7E71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005F7E71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005F7E71"/>
    <w:pPr>
      <w:spacing w:after="120"/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005F7E71"/>
    <w:pPr>
      <w:spacing w:after="120"/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005F7E71"/>
    <w:pPr>
      <w:spacing w:after="120"/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005F7E71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005F7E71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005F7E71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005F7E71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005F7E71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unhideWhenUsed/>
    <w:qFormat/>
    <w:rsid w:val="005F7E71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B21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2">
    <w:name w:val="List Table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bottom w:val="single" w:sz="4" w:space="0" w:color="FFFB21" w:themeColor="accent1" w:themeTint="99"/>
        <w:insideH w:val="single" w:sz="4" w:space="0" w:color="FFFB21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3">
    <w:name w:val="List Table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8D8B00" w:themeColor="accent1"/>
        <w:left w:val="single" w:sz="4" w:space="0" w:color="8D8B00" w:themeColor="accent1"/>
        <w:bottom w:val="single" w:sz="4" w:space="0" w:color="8D8B00" w:themeColor="accent1"/>
        <w:right w:val="single" w:sz="4" w:space="0" w:color="8D8B00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D8B00" w:themeColor="accent1"/>
          <w:right w:val="single" w:sz="4" w:space="0" w:color="8D8B00" w:themeColor="accent1"/>
        </w:tcBorders>
      </w:tcPr>
    </w:tblStylePr>
    <w:tblStylePr w:type="band1Horz">
      <w:tblPr/>
      <w:tcPr>
        <w:tcBorders>
          <w:top w:val="single" w:sz="4" w:space="0" w:color="8D8B00" w:themeColor="accent1"/>
          <w:bottom w:val="single" w:sz="4" w:space="0" w:color="8D8B00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D8B00" w:themeColor="accent1"/>
          <w:left w:val="nil"/>
        </w:tcBorders>
      </w:tcPr>
    </w:tblStylePr>
    <w:tblStylePr w:type="swCell">
      <w:tblPr/>
      <w:tcPr>
        <w:tcBorders>
          <w:top w:val="double" w:sz="4" w:space="0" w:color="8D8B00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FFFB21" w:themeColor="accent1" w:themeTint="99"/>
        <w:left w:val="single" w:sz="4" w:space="0" w:color="FFFB21" w:themeColor="accent1" w:themeTint="99"/>
        <w:bottom w:val="single" w:sz="4" w:space="0" w:color="FFFB21" w:themeColor="accent1" w:themeTint="99"/>
        <w:right w:val="single" w:sz="4" w:space="0" w:color="FFFB21" w:themeColor="accent1" w:themeTint="99"/>
        <w:insideH w:val="single" w:sz="4" w:space="0" w:color="FFFB21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D8B00" w:themeColor="accent1"/>
          <w:left w:val="single" w:sz="4" w:space="0" w:color="8D8B00" w:themeColor="accent1"/>
          <w:bottom w:val="single" w:sz="4" w:space="0" w:color="8D8B00" w:themeColor="accent1"/>
          <w:right w:val="single" w:sz="4" w:space="0" w:color="8D8B00" w:themeColor="accent1"/>
          <w:insideH w:val="nil"/>
        </w:tcBorders>
        <w:shd w:val="clear" w:color="auto" w:fill="8D8B00" w:themeFill="accent1"/>
      </w:tcPr>
    </w:tblStylePr>
    <w:tblStylePr w:type="lastRow">
      <w:rPr>
        <w:b/>
        <w:bCs/>
      </w:rPr>
      <w:tblPr/>
      <w:tcPr>
        <w:tcBorders>
          <w:top w:val="double" w:sz="4" w:space="0" w:color="FFFB21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D8B00" w:themeColor="accent1"/>
        <w:left w:val="single" w:sz="24" w:space="0" w:color="8D8B00" w:themeColor="accent1"/>
        <w:bottom w:val="single" w:sz="24" w:space="0" w:color="8D8B00" w:themeColor="accent1"/>
        <w:right w:val="single" w:sz="24" w:space="0" w:color="8D8B00" w:themeColor="accent1"/>
      </w:tblBorders>
    </w:tblPr>
    <w:tcPr>
      <w:shd w:val="clear" w:color="auto" w:fill="8D8B00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F7E71"/>
    <w:pPr>
      <w:spacing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  <w:tblBorders>
        <w:top w:val="single" w:sz="4" w:space="0" w:color="8D8B00" w:themeColor="accent1"/>
        <w:bottom w:val="single" w:sz="4" w:space="0" w:color="8D8B0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8D8B0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F7E71"/>
    <w:pPr>
      <w:spacing w:line="240" w:lineRule="auto"/>
    </w:pPr>
    <w:rPr>
      <w:color w:val="696700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D8B00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D8B00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D8B00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D8B00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FFDB5" w:themeFill="accent1" w:themeFillTint="33"/>
      </w:tcPr>
    </w:tblStylePr>
    <w:tblStylePr w:type="band1Horz">
      <w:tblPr/>
      <w:tcPr>
        <w:shd w:val="clear" w:color="auto" w:fill="FFFDB5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F7E71"/>
    <w:pPr>
      <w:spacing w:line="240" w:lineRule="auto"/>
    </w:pPr>
    <w:rPr>
      <w:color w:val="85858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F7E71"/>
    <w:pPr>
      <w:spacing w:line="240" w:lineRule="auto"/>
    </w:pPr>
    <w:rPr>
      <w:color w:val="707070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F7E71"/>
    <w:pPr>
      <w:spacing w:line="240" w:lineRule="auto"/>
    </w:pPr>
    <w:rPr>
      <w:color w:val="5F5F5F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F7E71"/>
    <w:pPr>
      <w:spacing w:line="240" w:lineRule="auto"/>
    </w:pPr>
    <w:rPr>
      <w:color w:val="474747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F7E71"/>
    <w:pPr>
      <w:spacing w:line="240" w:lineRule="auto"/>
    </w:pPr>
    <w:rPr>
      <w:color w:val="393939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F7E71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 w:val="22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F7E71"/>
    <w:rPr>
      <w:rFonts w:ascii="Consolas" w:hAnsi="Consolas"/>
      <w:sz w:val="22"/>
    </w:rPr>
  </w:style>
  <w:style w:type="table" w:styleId="MediumGrid1">
    <w:name w:val="Medium Grid 1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E9E500" w:themeColor="accent1" w:themeTint="BF"/>
        <w:left w:val="single" w:sz="8" w:space="0" w:color="E9E500" w:themeColor="accent1" w:themeTint="BF"/>
        <w:bottom w:val="single" w:sz="8" w:space="0" w:color="E9E500" w:themeColor="accent1" w:themeTint="BF"/>
        <w:right w:val="single" w:sz="8" w:space="0" w:color="E9E500" w:themeColor="accent1" w:themeTint="BF"/>
        <w:insideH w:val="single" w:sz="8" w:space="0" w:color="E9E500" w:themeColor="accent1" w:themeTint="BF"/>
        <w:insideV w:val="single" w:sz="8" w:space="0" w:color="E9E500" w:themeColor="accent1" w:themeTint="BF"/>
      </w:tblBorders>
    </w:tblPr>
    <w:tcPr>
      <w:shd w:val="clear" w:color="auto" w:fill="FFFDA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E9E500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shd w:val="clear" w:color="auto" w:fill="FFFC47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  <w:insideH w:val="single" w:sz="8" w:space="0" w:color="8D8B00" w:themeColor="accent1"/>
        <w:insideV w:val="single" w:sz="8" w:space="0" w:color="8D8B00" w:themeColor="accent1"/>
      </w:tblBorders>
    </w:tblPr>
    <w:tcPr>
      <w:shd w:val="clear" w:color="auto" w:fill="FFFDA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FFEDA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DB5" w:themeFill="accent1" w:themeFillTint="33"/>
      </w:tcPr>
    </w:tblStylePr>
    <w:tblStylePr w:type="band1Vert">
      <w:tblPr/>
      <w:tcPr>
        <w:shd w:val="clear" w:color="auto" w:fill="FFFC47" w:themeFill="accent1" w:themeFillTint="7F"/>
      </w:tcPr>
    </w:tblStylePr>
    <w:tblStylePr w:type="band1Horz">
      <w:tblPr/>
      <w:tcPr>
        <w:tcBorders>
          <w:insideH w:val="single" w:sz="6" w:space="0" w:color="8D8B00" w:themeColor="accent1"/>
          <w:insideV w:val="single" w:sz="6" w:space="0" w:color="8D8B00" w:themeColor="accent1"/>
        </w:tcBorders>
        <w:shd w:val="clear" w:color="auto" w:fill="FFFC47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B2B2B2" w:themeColor="accent2"/>
          <w:insideV w:val="single" w:sz="6" w:space="0" w:color="B2B2B2" w:themeColor="accent2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969696" w:themeColor="accent3"/>
          <w:insideV w:val="single" w:sz="6" w:space="0" w:color="969696" w:themeColor="accent3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808080" w:themeColor="accent4"/>
          <w:insideV w:val="single" w:sz="6" w:space="0" w:color="808080" w:themeColor="accent4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5F5F5F" w:themeColor="accent5"/>
          <w:insideV w:val="single" w:sz="6" w:space="0" w:color="5F5F5F" w:themeColor="accent5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4D4D4D" w:themeColor="accent6"/>
          <w:insideV w:val="single" w:sz="6" w:space="0" w:color="4D4D4D" w:themeColor="accent6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DA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D8B00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D8B00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D8B00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C47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C47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6A6A6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bottom w:val="single" w:sz="8" w:space="0" w:color="8D8B00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D8B00" w:themeColor="accent1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8D8B00" w:themeColor="accent1"/>
          <w:bottom w:val="single" w:sz="8" w:space="0" w:color="8D8B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D8B00" w:themeColor="accent1"/>
          <w:bottom w:val="single" w:sz="8" w:space="0" w:color="8D8B00" w:themeColor="accent1"/>
        </w:tcBorders>
      </w:tcPr>
    </w:tblStylePr>
    <w:tblStylePr w:type="band1Vert">
      <w:tblPr/>
      <w:tcPr>
        <w:shd w:val="clear" w:color="auto" w:fill="FFFDA3" w:themeFill="accent1" w:themeFillTint="3F"/>
      </w:tcPr>
    </w:tblStylePr>
    <w:tblStylePr w:type="band1Horz">
      <w:tblPr/>
      <w:tcPr>
        <w:shd w:val="clear" w:color="auto" w:fill="FFFDA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F7E71"/>
    <w:pPr>
      <w:spacing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1A1A1A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D8B00" w:themeColor="accent1"/>
        <w:left w:val="single" w:sz="8" w:space="0" w:color="8D8B00" w:themeColor="accent1"/>
        <w:bottom w:val="single" w:sz="8" w:space="0" w:color="8D8B00" w:themeColor="accent1"/>
        <w:right w:val="single" w:sz="8" w:space="0" w:color="8D8B00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D8B00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D8B00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D8B00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DA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DA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F7E71"/>
    <w:pPr>
      <w:spacing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E9E500" w:themeColor="accent1" w:themeTint="BF"/>
        <w:left w:val="single" w:sz="8" w:space="0" w:color="E9E500" w:themeColor="accent1" w:themeTint="BF"/>
        <w:bottom w:val="single" w:sz="8" w:space="0" w:color="E9E500" w:themeColor="accent1" w:themeTint="BF"/>
        <w:right w:val="single" w:sz="8" w:space="0" w:color="E9E500" w:themeColor="accent1" w:themeTint="BF"/>
        <w:insideH w:val="single" w:sz="8" w:space="0" w:color="E9E500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E9E500" w:themeColor="accent1" w:themeTint="BF"/>
          <w:left w:val="single" w:sz="8" w:space="0" w:color="E9E500" w:themeColor="accent1" w:themeTint="BF"/>
          <w:bottom w:val="single" w:sz="8" w:space="0" w:color="E9E500" w:themeColor="accent1" w:themeTint="BF"/>
          <w:right w:val="single" w:sz="8" w:space="0" w:color="E9E500" w:themeColor="accent1" w:themeTint="BF"/>
          <w:insideH w:val="nil"/>
          <w:insideV w:val="nil"/>
        </w:tcBorders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E9E500" w:themeColor="accent1" w:themeTint="BF"/>
          <w:left w:val="single" w:sz="8" w:space="0" w:color="E9E500" w:themeColor="accent1" w:themeTint="BF"/>
          <w:bottom w:val="single" w:sz="8" w:space="0" w:color="E9E500" w:themeColor="accent1" w:themeTint="BF"/>
          <w:right w:val="single" w:sz="8" w:space="0" w:color="E9E500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DA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DA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D8B00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D8B00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F7E71"/>
    <w:pPr>
      <w:spacing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F7E71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F7E71"/>
    <w:rPr>
      <w:rFonts w:asciiTheme="majorHAnsi" w:eastAsiaTheme="majorEastAsia" w:hAnsiTheme="majorHAnsi" w:cstheme="majorBidi"/>
      <w:sz w:val="24"/>
      <w:szCs w:val="24"/>
      <w:shd w:val="pct20" w:color="auto" w:fill="auto"/>
    </w:rPr>
  </w:style>
  <w:style w:type="paragraph" w:styleId="NoSpacing">
    <w:name w:val="No Spacing"/>
    <w:link w:val="NoSpacingChar"/>
    <w:uiPriority w:val="1"/>
    <w:qFormat/>
    <w:rsid w:val="005F7E71"/>
    <w:pPr>
      <w:spacing w:line="240" w:lineRule="auto"/>
    </w:pPr>
  </w:style>
  <w:style w:type="paragraph" w:styleId="NormalWeb">
    <w:name w:val="Normal (Web)"/>
    <w:basedOn w:val="Normal"/>
    <w:uiPriority w:val="99"/>
    <w:semiHidden/>
    <w:unhideWhenUsed/>
    <w:rsid w:val="005F7E71"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unhideWhenUsed/>
    <w:rsid w:val="005F7E71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F7E71"/>
    <w:pPr>
      <w:spacing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F7E71"/>
  </w:style>
  <w:style w:type="character" w:styleId="PageNumber">
    <w:name w:val="page number"/>
    <w:basedOn w:val="DefaultParagraphFont"/>
    <w:uiPriority w:val="99"/>
    <w:semiHidden/>
    <w:unhideWhenUsed/>
    <w:rsid w:val="005F7E71"/>
  </w:style>
  <w:style w:type="table" w:styleId="PlainTable1">
    <w:name w:val="Plain Table 1"/>
    <w:basedOn w:val="TableNormal"/>
    <w:uiPriority w:val="41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5F7E71"/>
    <w:pPr>
      <w:spacing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3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4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5"/>
    <w:rsid w:val="005F7E71"/>
    <w:pPr>
      <w:spacing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F7E71"/>
    <w:pPr>
      <w:spacing w:line="240" w:lineRule="auto"/>
    </w:pPr>
    <w:rPr>
      <w:rFonts w:ascii="Consolas" w:hAnsi="Consolas"/>
      <w:sz w:val="22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F7E71"/>
    <w:rPr>
      <w:rFonts w:ascii="Consolas" w:hAnsi="Consolas"/>
      <w:sz w:val="22"/>
      <w:szCs w:val="21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5F7E71"/>
    <w:pPr>
      <w:spacing w:before="200" w:after="160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F7E71"/>
    <w:rPr>
      <w:i/>
      <w:iCs/>
    </w:rPr>
  </w:style>
  <w:style w:type="paragraph" w:styleId="Salutation">
    <w:name w:val="Salutation"/>
    <w:basedOn w:val="Normal"/>
    <w:next w:val="Normal"/>
    <w:link w:val="SalutationChar"/>
    <w:uiPriority w:val="99"/>
    <w:semiHidden/>
    <w:unhideWhenUsed/>
    <w:rsid w:val="005F7E71"/>
  </w:style>
  <w:style w:type="character" w:customStyle="1" w:styleId="SalutationChar">
    <w:name w:val="Salutation Char"/>
    <w:basedOn w:val="DefaultParagraphFont"/>
    <w:link w:val="Salutation"/>
    <w:uiPriority w:val="99"/>
    <w:semiHidden/>
    <w:rsid w:val="005F7E71"/>
  </w:style>
  <w:style w:type="paragraph" w:styleId="Signature">
    <w:name w:val="Signature"/>
    <w:basedOn w:val="Normal"/>
    <w:link w:val="SignatureChar"/>
    <w:uiPriority w:val="99"/>
    <w:semiHidden/>
    <w:unhideWhenUsed/>
    <w:rsid w:val="005F7E71"/>
    <w:pPr>
      <w:spacing w:line="240" w:lineRule="auto"/>
      <w:ind w:left="432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5F7E71"/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F7E71"/>
    <w:pPr>
      <w:numPr>
        <w:ilvl w:val="1"/>
      </w:numPr>
      <w:spacing w:after="160"/>
    </w:pPr>
    <w:rPr>
      <w:rFonts w:eastAsiaTheme="minorEastAsia"/>
      <w:color w:val="5A5A5A" w:themeColor="text1" w:themeTint="A5"/>
      <w:spacing w:val="1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F7E71"/>
    <w:rPr>
      <w:rFonts w:eastAsiaTheme="minorEastAsia"/>
      <w:color w:val="5A5A5A" w:themeColor="text1" w:themeTint="A5"/>
      <w:spacing w:val="15"/>
      <w:sz w:val="22"/>
      <w:szCs w:val="22"/>
    </w:rPr>
  </w:style>
  <w:style w:type="character" w:styleId="SubtleEmphasis">
    <w:name w:val="Subtle Emphasis"/>
    <w:basedOn w:val="DefaultParagraphFont"/>
    <w:uiPriority w:val="19"/>
    <w:semiHidden/>
    <w:unhideWhenUsed/>
    <w:qFormat/>
    <w:rsid w:val="005F7E71"/>
    <w:rPr>
      <w:i/>
      <w:iCs/>
      <w:color w:val="404040" w:themeColor="text1" w:themeTint="BF"/>
    </w:rPr>
  </w:style>
  <w:style w:type="character" w:styleId="SubtleReference">
    <w:name w:val="Subtle Reference"/>
    <w:basedOn w:val="DefaultParagraphFont"/>
    <w:uiPriority w:val="31"/>
    <w:semiHidden/>
    <w:unhideWhenUsed/>
    <w:qFormat/>
    <w:rsid w:val="005F7E71"/>
    <w:rPr>
      <w:smallCaps/>
      <w:color w:val="5A5A5A" w:themeColor="text1" w:themeTint="A5"/>
    </w:rPr>
  </w:style>
  <w:style w:type="table" w:styleId="Table3Deffects1">
    <w:name w:val="Table 3D effects 1"/>
    <w:basedOn w:val="TableNormal"/>
    <w:uiPriority w:val="99"/>
    <w:semiHidden/>
    <w:unhideWhenUsed/>
    <w:rsid w:val="005F7E71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F7E71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F7E71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F7E71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F7E71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F7E71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F7E71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F7E71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F7E71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F7E71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F7E71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F7E71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F7E71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F7E71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F7E71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F7E71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F7E71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0"/>
    <w:rsid w:val="005F7E71"/>
    <w:pPr>
      <w:spacing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F7E71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F7E71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F7E71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F7E71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F7E71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F7E71"/>
    <w:pPr>
      <w:ind w:left="280" w:hanging="28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005F7E71"/>
  </w:style>
  <w:style w:type="table" w:styleId="TableProfessional">
    <w:name w:val="Table Professional"/>
    <w:basedOn w:val="TableNormal"/>
    <w:uiPriority w:val="99"/>
    <w:semiHidden/>
    <w:unhideWhenUsed/>
    <w:rsid w:val="005F7E71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F7E71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F7E71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F7E71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F7E71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F7E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F7E71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F7E71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F7E71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OAHeading">
    <w:name w:val="toa heading"/>
    <w:basedOn w:val="Normal"/>
    <w:next w:val="Normal"/>
    <w:uiPriority w:val="99"/>
    <w:semiHidden/>
    <w:unhideWhenUsed/>
    <w:rsid w:val="005F7E71"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F7E71"/>
    <w:pPr>
      <w:spacing w:after="10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5F7E71"/>
    <w:pPr>
      <w:spacing w:after="100"/>
      <w:ind w:left="28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5F7E71"/>
    <w:pPr>
      <w:spacing w:after="100"/>
      <w:ind w:left="56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5F7E71"/>
    <w:pPr>
      <w:spacing w:after="100"/>
      <w:ind w:left="84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5F7E71"/>
    <w:pPr>
      <w:spacing w:after="100"/>
      <w:ind w:left="11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5F7E71"/>
    <w:pPr>
      <w:spacing w:after="100"/>
      <w:ind w:left="140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5F7E71"/>
    <w:pPr>
      <w:spacing w:after="100"/>
      <w:ind w:left="168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5F7E71"/>
    <w:pPr>
      <w:spacing w:after="100"/>
      <w:ind w:left="196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5F7E71"/>
    <w:pPr>
      <w:spacing w:after="100"/>
      <w:ind w:left="224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F7E71"/>
    <w:pPr>
      <w:outlineLvl w:val="9"/>
    </w:pPr>
    <w:rPr>
      <w:szCs w:val="32"/>
    </w:rPr>
  </w:style>
  <w:style w:type="paragraph" w:customStyle="1" w:styleId="BodyText0">
    <w:name w:val="BodyText"/>
    <w:basedOn w:val="Normal"/>
    <w:link w:val="BodyTextChar0"/>
    <w:qFormat/>
    <w:rsid w:val="00857971"/>
    <w:rPr>
      <w:rFonts w:ascii="Verdana" w:hAnsi="Verdana"/>
      <w:sz w:val="18"/>
    </w:rPr>
  </w:style>
  <w:style w:type="character" w:customStyle="1" w:styleId="NoSpacingChar">
    <w:name w:val="No Spacing Char"/>
    <w:basedOn w:val="DefaultParagraphFont"/>
    <w:link w:val="NoSpacing"/>
    <w:uiPriority w:val="1"/>
    <w:rsid w:val="0071024E"/>
  </w:style>
  <w:style w:type="character" w:customStyle="1" w:styleId="BodyTextChar0">
    <w:name w:val="BodyText Char"/>
    <w:basedOn w:val="DefaultParagraphFont"/>
    <w:link w:val="BodyText0"/>
    <w:rsid w:val="00857971"/>
    <w:rPr>
      <w:rFonts w:ascii="Verdana" w:hAnsi="Verdana"/>
      <w:sz w:val="18"/>
    </w:rPr>
  </w:style>
  <w:style w:type="paragraph" w:customStyle="1" w:styleId="Pa7">
    <w:name w:val="Pa7"/>
    <w:basedOn w:val="Normal"/>
    <w:next w:val="Normal"/>
    <w:uiPriority w:val="99"/>
    <w:rsid w:val="005B0022"/>
    <w:pPr>
      <w:autoSpaceDE w:val="0"/>
      <w:autoSpaceDN w:val="0"/>
      <w:adjustRightInd w:val="0"/>
      <w:spacing w:line="181" w:lineRule="atLeast"/>
    </w:pPr>
    <w:rPr>
      <w:rFonts w:ascii="Trade Gothic LT Std Bold" w:hAnsi="Trade Gothic LT Std Bold"/>
      <w:kern w:val="0"/>
      <w:sz w:val="24"/>
      <w:szCs w:val="24"/>
      <w:lang w:val="en-GB"/>
    </w:rPr>
  </w:style>
  <w:style w:type="paragraph" w:customStyle="1" w:styleId="Pa14">
    <w:name w:val="Pa14"/>
    <w:basedOn w:val="Normal"/>
    <w:next w:val="Normal"/>
    <w:uiPriority w:val="99"/>
    <w:rsid w:val="005B0022"/>
    <w:pPr>
      <w:autoSpaceDE w:val="0"/>
      <w:autoSpaceDN w:val="0"/>
      <w:adjustRightInd w:val="0"/>
      <w:spacing w:line="181" w:lineRule="atLeast"/>
    </w:pPr>
    <w:rPr>
      <w:rFonts w:ascii="Trade Gothic LT Std Bold" w:hAnsi="Trade Gothic LT Std Bold"/>
      <w:kern w:val="0"/>
      <w:sz w:val="24"/>
      <w:szCs w:val="24"/>
      <w:lang w:val="en-GB"/>
    </w:rPr>
  </w:style>
  <w:style w:type="paragraph" w:customStyle="1" w:styleId="Pa1">
    <w:name w:val="Pa1"/>
    <w:basedOn w:val="Normal"/>
    <w:next w:val="Normal"/>
    <w:uiPriority w:val="99"/>
    <w:rsid w:val="005B0022"/>
    <w:pPr>
      <w:autoSpaceDE w:val="0"/>
      <w:autoSpaceDN w:val="0"/>
      <w:adjustRightInd w:val="0"/>
      <w:spacing w:line="181" w:lineRule="atLeast"/>
    </w:pPr>
    <w:rPr>
      <w:rFonts w:ascii="Trade Gothic LT Std Bold" w:hAnsi="Trade Gothic LT Std Bold"/>
      <w:kern w:val="0"/>
      <w:sz w:val="24"/>
      <w:szCs w:val="24"/>
      <w:lang w:val="en-GB"/>
    </w:rPr>
  </w:style>
  <w:style w:type="paragraph" w:customStyle="1" w:styleId="Pa4">
    <w:name w:val="Pa4"/>
    <w:basedOn w:val="Normal"/>
    <w:next w:val="Normal"/>
    <w:uiPriority w:val="99"/>
    <w:rsid w:val="005B0022"/>
    <w:pPr>
      <w:autoSpaceDE w:val="0"/>
      <w:autoSpaceDN w:val="0"/>
      <w:adjustRightInd w:val="0"/>
      <w:spacing w:line="301" w:lineRule="atLeast"/>
    </w:pPr>
    <w:rPr>
      <w:rFonts w:ascii="Trade Gothic LT Std" w:hAnsi="Trade Gothic LT Std"/>
      <w:kern w:val="0"/>
      <w:sz w:val="24"/>
      <w:szCs w:val="24"/>
      <w:lang w:val="en-GB"/>
    </w:rPr>
  </w:style>
  <w:style w:type="paragraph" w:customStyle="1" w:styleId="Pa13">
    <w:name w:val="Pa13"/>
    <w:basedOn w:val="Normal"/>
    <w:next w:val="Normal"/>
    <w:uiPriority w:val="99"/>
    <w:rsid w:val="0002703C"/>
    <w:pPr>
      <w:autoSpaceDE w:val="0"/>
      <w:autoSpaceDN w:val="0"/>
      <w:adjustRightInd w:val="0"/>
      <w:spacing w:line="181" w:lineRule="atLeast"/>
    </w:pPr>
    <w:rPr>
      <w:rFonts w:ascii="Trade Gothic LT Std Light" w:hAnsi="Trade Gothic LT Std Light"/>
      <w:kern w:val="0"/>
      <w:sz w:val="24"/>
      <w:szCs w:val="24"/>
      <w:lang w:val="en-GB"/>
    </w:rPr>
  </w:style>
  <w:style w:type="character" w:styleId="Hyperlink">
    <w:name w:val="Hyperlink"/>
    <w:basedOn w:val="DefaultParagraphFont"/>
    <w:uiPriority w:val="99"/>
    <w:unhideWhenUsed/>
    <w:rsid w:val="00BE4BA7"/>
    <w:rPr>
      <w:color w:val="5F5F5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4.png"/><Relationship Id="rId18" Type="http://schemas.microsoft.com/office/2007/relationships/hdphoto" Target="media/hdphoto1.wdp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8.png"/><Relationship Id="rId7" Type="http://schemas.openxmlformats.org/officeDocument/2006/relationships/webSettings" Target="webSettings.xml"/><Relationship Id="rId12" Type="http://schemas.openxmlformats.org/officeDocument/2006/relationships/image" Target="media/image3.png"/><Relationship Id="rId17" Type="http://schemas.openxmlformats.org/officeDocument/2006/relationships/image" Target="media/image6.png"/><Relationship Id="rId25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hyperlink" Target="http://www.cs4fn.org" TargetMode="External"/><Relationship Id="rId20" Type="http://schemas.microsoft.com/office/2007/relationships/hdphoto" Target="media/hdphoto2.wdp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24" Type="http://schemas.openxmlformats.org/officeDocument/2006/relationships/footer" Target="footer1.xml"/><Relationship Id="rId5" Type="http://schemas.openxmlformats.org/officeDocument/2006/relationships/styles" Target="styles.xml"/><Relationship Id="rId15" Type="http://schemas.openxmlformats.org/officeDocument/2006/relationships/hyperlink" Target="http://www.cs4fn.org" TargetMode="External"/><Relationship Id="rId23" Type="http://schemas.openxmlformats.org/officeDocument/2006/relationships/header" Target="header1.xml"/><Relationship Id="rId28" Type="http://schemas.openxmlformats.org/officeDocument/2006/relationships/theme" Target="theme/theme1.xml"/><Relationship Id="rId10" Type="http://schemas.openxmlformats.org/officeDocument/2006/relationships/image" Target="media/image1.jpeg"/><Relationship Id="rId19" Type="http://schemas.openxmlformats.org/officeDocument/2006/relationships/image" Target="media/image7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image" Target="media/image5.png"/><Relationship Id="rId22" Type="http://schemas.openxmlformats.org/officeDocument/2006/relationships/image" Target="media/image9.png"/><Relationship Id="rId27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0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arrisona\AppData\Roaming\Microsoft\Templates\Simple%20Flyer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53DEEBB87BB346409828505614926F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765A98-3885-4D0B-8D7A-85B8D94EB23E}"/>
      </w:docPartPr>
      <w:docPartBody>
        <w:p w:rsidR="00F85B0D" w:rsidRDefault="00F85B0D">
          <w:pPr>
            <w:pStyle w:val="53DEEBB87BB346409828505614926F6F"/>
          </w:pPr>
          <w:r>
            <w:t>FEATURING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Trade Gothic LT Std Bold">
    <w:altName w:val="Trade Gothic LT Std Bol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ade Gothic LT Std">
    <w:altName w:val="Trade Gothic LT Std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rade Gothic LT Std Light">
    <w:altName w:val="Trade Gothic LT Std Light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ourier">
    <w:altName w:val="Courier New"/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B0D"/>
    <w:rsid w:val="00F85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389EA50EB204E0CBC6C766A2D798B4C">
    <w:name w:val="A389EA50EB204E0CBC6C766A2D798B4C"/>
  </w:style>
  <w:style w:type="character" w:styleId="Strong">
    <w:name w:val="Strong"/>
    <w:basedOn w:val="DefaultParagraphFont"/>
    <w:uiPriority w:val="2"/>
    <w:qFormat/>
    <w:rPr>
      <w:b w:val="0"/>
      <w:bCs w:val="0"/>
      <w:color w:val="2E74B5" w:themeColor="accent1" w:themeShade="BF"/>
    </w:rPr>
  </w:style>
  <w:style w:type="paragraph" w:customStyle="1" w:styleId="063021AED5C24DC486C37232B41CDEC4">
    <w:name w:val="063021AED5C24DC486C37232B41CDEC4"/>
  </w:style>
  <w:style w:type="paragraph" w:customStyle="1" w:styleId="80341A08665D419BBC7BEEEC9A62002F">
    <w:name w:val="80341A08665D419BBC7BEEEC9A62002F"/>
  </w:style>
  <w:style w:type="paragraph" w:customStyle="1" w:styleId="40F681124EB440E3901041BE0D0B9B3B">
    <w:name w:val="40F681124EB440E3901041BE0D0B9B3B"/>
  </w:style>
  <w:style w:type="paragraph" w:customStyle="1" w:styleId="E4103CDD759646C78BE4AAFC39E78A5B">
    <w:name w:val="E4103CDD759646C78BE4AAFC39E78A5B"/>
  </w:style>
  <w:style w:type="paragraph" w:customStyle="1" w:styleId="7B4F0D04B6FC4E13B245032F25244782">
    <w:name w:val="7B4F0D04B6FC4E13B245032F25244782"/>
  </w:style>
  <w:style w:type="paragraph" w:customStyle="1" w:styleId="95BB55B56D8843B7B768A1E97BD8F622">
    <w:name w:val="95BB55B56D8843B7B768A1E97BD8F622"/>
  </w:style>
  <w:style w:type="paragraph" w:customStyle="1" w:styleId="831D198F7C1A48CE8293B62F382DA7F5">
    <w:name w:val="831D198F7C1A48CE8293B62F382DA7F5"/>
  </w:style>
  <w:style w:type="paragraph" w:customStyle="1" w:styleId="CCC9C729A5474961A43C78274A4DB211">
    <w:name w:val="CCC9C729A5474961A43C78274A4DB211"/>
  </w:style>
  <w:style w:type="paragraph" w:customStyle="1" w:styleId="53DEEBB87BB346409828505614926F6F">
    <w:name w:val="53DEEBB87BB346409828505614926F6F"/>
  </w:style>
  <w:style w:type="paragraph" w:customStyle="1" w:styleId="EAD841C793324FEAB00FC2BCC4453250">
    <w:name w:val="EAD841C793324FEAB00FC2BCC4453250"/>
  </w:style>
  <w:style w:type="paragraph" w:customStyle="1" w:styleId="39F7A448ED42472783B84D8DAE5CC195">
    <w:name w:val="39F7A448ED42472783B84D8DAE5CC195"/>
  </w:style>
  <w:style w:type="paragraph" w:customStyle="1" w:styleId="55A9BBA44585452D9DB27D8988D6556B">
    <w:name w:val="55A9BBA44585452D9DB27D8988D6556B"/>
  </w:style>
  <w:style w:type="paragraph" w:customStyle="1" w:styleId="A89D6F7F51704C2F88F45D6D14B3597D">
    <w:name w:val="A89D6F7F51704C2F88F45D6D14B3597D"/>
  </w:style>
  <w:style w:type="paragraph" w:customStyle="1" w:styleId="A2580591096C4E83B66F499C501F6769">
    <w:name w:val="A2580591096C4E83B66F499C501F6769"/>
  </w:style>
  <w:style w:type="paragraph" w:customStyle="1" w:styleId="28D5D5257E5E4FA9875B8564C4963E0A">
    <w:name w:val="28D5D5257E5E4FA9875B8564C4963E0A"/>
  </w:style>
  <w:style w:type="paragraph" w:customStyle="1" w:styleId="A4831809421B4C9F8A64B5419C926E2C">
    <w:name w:val="A4831809421B4C9F8A64B5419C926E2C"/>
  </w:style>
  <w:style w:type="paragraph" w:customStyle="1" w:styleId="35B6F4B919B340F3807EF48713B37953">
    <w:name w:val="35B6F4B919B340F3807EF48713B37953"/>
  </w:style>
  <w:style w:type="paragraph" w:customStyle="1" w:styleId="E788DB8CEE8A4066B17073CF4DAC2E5C">
    <w:name w:val="E788DB8CEE8A4066B17073CF4DAC2E5C"/>
  </w:style>
  <w:style w:type="paragraph" w:customStyle="1" w:styleId="9C2650D1EF9841C28A538FDB606A32C7">
    <w:name w:val="9C2650D1EF9841C28A538FDB606A32C7"/>
  </w:style>
  <w:style w:type="paragraph" w:customStyle="1" w:styleId="9ECA06D7ACA7453AADFCD26C8A505DCE">
    <w:name w:val="9ECA06D7ACA7453AADFCD26C8A505DCE"/>
  </w:style>
  <w:style w:type="paragraph" w:customStyle="1" w:styleId="8F73428E1BE14FCDBD6F48D7BE14E254">
    <w:name w:val="8F73428E1BE14FCDBD6F48D7BE14E254"/>
  </w:style>
  <w:style w:type="paragraph" w:customStyle="1" w:styleId="EEA8D31DEF6942F1848801A1AB542548">
    <w:name w:val="EEA8D31DEF6942F1848801A1AB542548"/>
  </w:style>
  <w:style w:type="paragraph" w:customStyle="1" w:styleId="95CD82B54D4443B29D46C67BCDE36AB4">
    <w:name w:val="95CD82B54D4443B29D46C67BCDE36AB4"/>
  </w:style>
  <w:style w:type="paragraph" w:customStyle="1" w:styleId="D630151FF7024B18A9130CC88528DB02">
    <w:name w:val="D630151FF7024B18A9130CC88528DB02"/>
  </w:style>
  <w:style w:type="paragraph" w:customStyle="1" w:styleId="D8A8E1C2D253451595197B3E64D857C2">
    <w:name w:val="D8A8E1C2D253451595197B3E64D857C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Student Flyer">
      <a:dk1>
        <a:sysClr val="windowText" lastClr="000000"/>
      </a:dk1>
      <a:lt1>
        <a:sysClr val="window" lastClr="FFFFFF"/>
      </a:lt1>
      <a:dk2>
        <a:srgbClr val="1A1A1A"/>
      </a:dk2>
      <a:lt2>
        <a:srgbClr val="808080"/>
      </a:lt2>
      <a:accent1>
        <a:srgbClr val="8D8B00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Student Flyer">
      <a:majorFont>
        <a:latin typeface="Impact"/>
        <a:ea typeface=""/>
        <a:cs typeface=""/>
      </a:majorFont>
      <a:minorFont>
        <a:latin typeface="Impac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SO_x0020_item_x0020_id xmlns="40262f94-9f35-4ac3-9a90-690165a166b7" xsi:nil="true"/>
    <Assetid_x0020_ xmlns="40262f94-9f35-4ac3-9a90-690165a166b7" xsi:nil="true"/>
    <Item_x0020_Details xmlns="40262f94-9f35-4ac3-9a90-690165a166b7" xsi:nil="true"/>
    <Template_x0020_details xmlns="40262f94-9f35-4ac3-9a90-690165a166b7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3F7D94069FF64A86F7DFF56D60E3BE" ma:contentTypeVersion="6" ma:contentTypeDescription="Create a new document." ma:contentTypeScope="" ma:versionID="c32302c77d4085ecf495bdddb7f5e889">
  <xsd:schema xmlns:xsd="http://www.w3.org/2001/XMLSchema" xmlns:xs="http://www.w3.org/2001/XMLSchema" xmlns:p="http://schemas.microsoft.com/office/2006/metadata/properties" xmlns:ns2="a4f35948-e619-41b3-aa29-22878b09cfd2" xmlns:ns3="40262f94-9f35-4ac3-9a90-690165a166b7" targetNamespace="http://schemas.microsoft.com/office/2006/metadata/properties" ma:root="true" ma:fieldsID="4ab5ae46be95f9d0be6107e8200be7a2" ns2:_="" ns3:_="">
    <xsd:import namespace="a4f35948-e619-41b3-aa29-22878b09cfd2"/>
    <xsd:import namespace="40262f94-9f35-4ac3-9a90-690165a166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VSO_x0020_item_x0020_id" minOccurs="0"/>
                <xsd:element ref="ns3:Item_x0020_Details" minOccurs="0"/>
                <xsd:element ref="ns3:Template_x0020_details" minOccurs="0"/>
                <xsd:element ref="ns3:Assetid_x0020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4f35948-e619-41b3-aa29-22878b09cfd2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0262f94-9f35-4ac3-9a90-690165a166b7" elementFormDefault="qualified">
    <xsd:import namespace="http://schemas.microsoft.com/office/2006/documentManagement/types"/>
    <xsd:import namespace="http://schemas.microsoft.com/office/infopath/2007/PartnerControls"/>
    <xsd:element name="VSO_x0020_item_x0020_id" ma:index="10" nillable="true" ma:displayName="VSO item id" ma:description="Please add the bug number to refer to VSO items." ma:internalName="VSO_x0020_item_x0020_id">
      <xsd:simpleType>
        <xsd:restriction base="dms:Text">
          <xsd:maxLength value="255"/>
        </xsd:restriction>
      </xsd:simpleType>
    </xsd:element>
    <xsd:element name="Item_x0020_Details" ma:index="11" nillable="true" ma:displayName="Item Details" ma:internalName="Item_x0020_Details">
      <xsd:simpleType>
        <xsd:restriction base="dms:Note">
          <xsd:maxLength value="255"/>
        </xsd:restriction>
      </xsd:simpleType>
    </xsd:element>
    <xsd:element name="Template_x0020_details" ma:index="12" nillable="true" ma:displayName="Template details" ma:internalName="Template_x0020_details">
      <xsd:simpleType>
        <xsd:restriction base="dms:Text"/>
      </xsd:simpleType>
    </xsd:element>
    <xsd:element name="Assetid_x0020_" ma:index="13" nillable="true" ma:displayName="Assetid " ma:internalName="Assetid_x0020_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F7B68D8-1C9D-42C5-9E3E-760FF701CC7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FE16192-2391-40FB-A908-5612C8391E1D}">
  <ds:schemaRefs>
    <ds:schemaRef ds:uri="http://purl.org/dc/dcmitype/"/>
    <ds:schemaRef ds:uri="http://schemas.microsoft.com/office/2006/metadata/properties"/>
    <ds:schemaRef ds:uri="http://purl.org/dc/terms/"/>
    <ds:schemaRef ds:uri="http://schemas.openxmlformats.org/package/2006/metadata/core-properties"/>
    <ds:schemaRef ds:uri="40262f94-9f35-4ac3-9a90-690165a166b7"/>
    <ds:schemaRef ds:uri="http://www.w3.org/XML/1998/namespace"/>
    <ds:schemaRef ds:uri="http://purl.org/dc/elements/1.1/"/>
    <ds:schemaRef ds:uri="http://schemas.microsoft.com/office/2006/documentManagement/types"/>
    <ds:schemaRef ds:uri="http://schemas.microsoft.com/office/infopath/2007/PartnerControls"/>
    <ds:schemaRef ds:uri="a4f35948-e619-41b3-aa29-22878b09cfd2"/>
  </ds:schemaRefs>
</ds:datastoreItem>
</file>

<file path=customXml/itemProps3.xml><?xml version="1.0" encoding="utf-8"?>
<ds:datastoreItem xmlns:ds="http://schemas.openxmlformats.org/officeDocument/2006/customXml" ds:itemID="{F475157A-E9B3-40EC-9197-E1BF34BC940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4f35948-e619-41b3-aa29-22878b09cfd2"/>
    <ds:schemaRef ds:uri="40262f94-9f35-4ac3-9a90-690165a166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Simple Flyer.dotx</Template>
  <TotalTime>0</TotalTime>
  <Pages>4</Pages>
  <Words>567</Words>
  <Characters>3236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Alan Harrison</dc:creator>
  <cp:lastModifiedBy>Alan Harrison</cp:lastModifiedBy>
  <cp:revision>3</cp:revision>
  <cp:lastPrinted>2017-12-17T11:25:00Z</cp:lastPrinted>
  <dcterms:created xsi:type="dcterms:W3CDTF">2017-12-17T11:44:00Z</dcterms:created>
  <dcterms:modified xsi:type="dcterms:W3CDTF">2017-12-17T11:44:00Z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0x010100AA3F7D94069FF64A86F7DFF56D60E3BE</vt:lpwstr>
  </property>
</Properties>
</file>